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38F" w:rsidRDefault="00BD738F" w:rsidP="00BD738F">
      <w:pPr>
        <w:spacing w:after="0"/>
        <w:rPr>
          <w:b/>
          <w:sz w:val="22"/>
        </w:rPr>
      </w:pPr>
    </w:p>
    <w:p w:rsidR="002943C2" w:rsidRPr="00E10FA0" w:rsidRDefault="00597073" w:rsidP="00597073">
      <w:pPr>
        <w:spacing w:after="0"/>
        <w:ind w:firstLine="720"/>
        <w:jc w:val="right"/>
        <w:rPr>
          <w:sz w:val="22"/>
        </w:rPr>
      </w:pPr>
      <w:r>
        <w:rPr>
          <w:sz w:val="22"/>
        </w:rPr>
        <w:t>.</w:t>
      </w:r>
      <w:r w:rsidR="00ED034A">
        <w:rPr>
          <w:sz w:val="22"/>
        </w:rPr>
        <w:t>../</w:t>
      </w:r>
      <w:r>
        <w:rPr>
          <w:sz w:val="22"/>
        </w:rPr>
        <w:t>.</w:t>
      </w:r>
      <w:r w:rsidR="00A43E95">
        <w:rPr>
          <w:sz w:val="22"/>
        </w:rPr>
        <w:t>../2026</w:t>
      </w:r>
      <w:r w:rsidR="002F61E7" w:rsidRPr="002F61E7">
        <w:rPr>
          <w:sz w:val="22"/>
        </w:rPr>
        <w:t xml:space="preserve">                            </w:t>
      </w:r>
      <w:r w:rsidR="00E10FA0">
        <w:rPr>
          <w:sz w:val="22"/>
        </w:rPr>
        <w:t xml:space="preserve">                           </w:t>
      </w:r>
    </w:p>
    <w:tbl>
      <w:tblPr>
        <w:tblStyle w:val="TabloKlavuzu"/>
        <w:tblpPr w:leftFromText="141" w:rightFromText="141" w:vertAnchor="page" w:horzAnchor="margin" w:tblpXSpec="center" w:tblpY="3841"/>
        <w:tblW w:w="10206" w:type="dxa"/>
        <w:tblLayout w:type="fixed"/>
        <w:tblCellMar>
          <w:top w:w="29" w:type="dxa"/>
          <w:left w:w="115" w:type="dxa"/>
          <w:bottom w:w="29" w:type="dxa"/>
          <w:right w:w="115" w:type="dxa"/>
        </w:tblCellMar>
        <w:tblLook w:val="0620" w:firstRow="1" w:lastRow="0" w:firstColumn="0" w:lastColumn="0" w:noHBand="1" w:noVBand="1"/>
        <w:tblDescription w:val="Birleşik 6 tablo: İlk tablo İş Unvanı, Departman veya Grup, Konum, Düzey veya Ücret Aralığı, İK İlgili Kişisi ve Başvuranı Eğitme bilgilerini girmek içindir. İkinci tabloya URL ayrıntıları girilir. Üçüncü tabloda Başvuruları Kabul Eden Kişi başlığı bulunur. Dördüncü tabloya Başvuruları Kabul Eden Kişi bilgisi girilir. Beşinci tablo üst bilgi ile İş Tanımı ve İş Tanımı bilgisinin girileceği satır içindir. Altıncı tablo Gözden Geçiren, Onaylayan ve Son Güncelleştiren bilgileri içindir"/>
      </w:tblPr>
      <w:tblGrid>
        <w:gridCol w:w="2981"/>
        <w:gridCol w:w="3825"/>
        <w:gridCol w:w="3400"/>
      </w:tblGrid>
      <w:tr w:rsidR="00E10FA0" w:rsidRPr="00973885" w:rsidTr="00BD738F">
        <w:tc>
          <w:tcPr>
            <w:tcW w:w="10206" w:type="dxa"/>
            <w:gridSpan w:val="3"/>
            <w:shd w:val="clear" w:color="auto" w:fill="F2F2F2" w:themeFill="background1" w:themeFillShade="F2"/>
          </w:tcPr>
          <w:p w:rsidR="00E10FA0" w:rsidRPr="00E16BFB" w:rsidRDefault="00E10FA0" w:rsidP="00E10FA0">
            <w:pPr>
              <w:jc w:val="center"/>
              <w:rPr>
                <w:b/>
              </w:rPr>
            </w:pPr>
            <w:r>
              <w:rPr>
                <w:b/>
                <w:sz w:val="22"/>
              </w:rPr>
              <w:t>İletişim Kurulacak Kişi Bilgileri</w:t>
            </w:r>
          </w:p>
        </w:tc>
      </w:tr>
      <w:tr w:rsidR="00E10FA0" w:rsidRPr="00973885" w:rsidTr="00BD738F">
        <w:tc>
          <w:tcPr>
            <w:tcW w:w="2981" w:type="dxa"/>
            <w:shd w:val="clear" w:color="auto" w:fill="F2F2F2" w:themeFill="background1" w:themeFillShade="F2"/>
          </w:tcPr>
          <w:p w:rsidR="00E10FA0" w:rsidRDefault="00E10FA0" w:rsidP="00E10FA0">
            <w:pPr>
              <w:pStyle w:val="Balk2"/>
            </w:pPr>
            <w:r>
              <w:t>Adı-Soyadı</w:t>
            </w:r>
          </w:p>
        </w:tc>
        <w:tc>
          <w:tcPr>
            <w:tcW w:w="7225" w:type="dxa"/>
            <w:gridSpan w:val="2"/>
          </w:tcPr>
          <w:p w:rsidR="00E10FA0" w:rsidRDefault="00E10FA0" w:rsidP="00E10FA0"/>
        </w:tc>
      </w:tr>
      <w:tr w:rsidR="00E10FA0" w:rsidRPr="00973885" w:rsidTr="00BD738F">
        <w:tc>
          <w:tcPr>
            <w:tcW w:w="2981" w:type="dxa"/>
            <w:shd w:val="clear" w:color="auto" w:fill="F2F2F2" w:themeFill="background1" w:themeFillShade="F2"/>
          </w:tcPr>
          <w:p w:rsidR="00E10FA0" w:rsidRPr="00973885" w:rsidRDefault="00E10FA0" w:rsidP="00E10FA0">
            <w:pPr>
              <w:pStyle w:val="Balk2"/>
            </w:pPr>
            <w:r>
              <w:t>Unvanı</w:t>
            </w:r>
          </w:p>
        </w:tc>
        <w:tc>
          <w:tcPr>
            <w:tcW w:w="7225" w:type="dxa"/>
            <w:gridSpan w:val="2"/>
          </w:tcPr>
          <w:p w:rsidR="00E10FA0" w:rsidRPr="00973885" w:rsidRDefault="00E10FA0" w:rsidP="00E10FA0"/>
        </w:tc>
      </w:tr>
      <w:tr w:rsidR="00E10FA0" w:rsidRPr="00973885" w:rsidTr="00BD738F">
        <w:tc>
          <w:tcPr>
            <w:tcW w:w="2981" w:type="dxa"/>
            <w:shd w:val="clear" w:color="auto" w:fill="F2F2F2" w:themeFill="background1" w:themeFillShade="F2"/>
          </w:tcPr>
          <w:p w:rsidR="00E10FA0" w:rsidRPr="00973885" w:rsidRDefault="00E10FA0" w:rsidP="00E10FA0">
            <w:pPr>
              <w:pStyle w:val="Balk2"/>
            </w:pPr>
            <w:r>
              <w:t>Telefon Numarası</w:t>
            </w:r>
          </w:p>
        </w:tc>
        <w:tc>
          <w:tcPr>
            <w:tcW w:w="7225" w:type="dxa"/>
            <w:gridSpan w:val="2"/>
          </w:tcPr>
          <w:p w:rsidR="00E10FA0" w:rsidRPr="00973885" w:rsidRDefault="00E10FA0" w:rsidP="00E10FA0"/>
        </w:tc>
      </w:tr>
      <w:tr w:rsidR="00E10FA0" w:rsidRPr="00973885" w:rsidTr="00BD738F">
        <w:tc>
          <w:tcPr>
            <w:tcW w:w="2981" w:type="dxa"/>
            <w:shd w:val="clear" w:color="auto" w:fill="F2F2F2" w:themeFill="background1" w:themeFillShade="F2"/>
          </w:tcPr>
          <w:p w:rsidR="00E10FA0" w:rsidRPr="00973885" w:rsidRDefault="00597073" w:rsidP="00E10FA0">
            <w:pPr>
              <w:pStyle w:val="Balk2"/>
            </w:pPr>
            <w:r>
              <w:t>E</w:t>
            </w:r>
            <w:r w:rsidR="00E10FA0">
              <w:t>-posta Adresi</w:t>
            </w:r>
          </w:p>
        </w:tc>
        <w:tc>
          <w:tcPr>
            <w:tcW w:w="7225" w:type="dxa"/>
            <w:gridSpan w:val="2"/>
          </w:tcPr>
          <w:p w:rsidR="00E10FA0" w:rsidRPr="00973885" w:rsidRDefault="00E10FA0" w:rsidP="00E10FA0"/>
        </w:tc>
      </w:tr>
      <w:tr w:rsidR="00E10FA0" w:rsidRPr="00973885" w:rsidTr="00BD738F">
        <w:tc>
          <w:tcPr>
            <w:tcW w:w="10206" w:type="dxa"/>
            <w:gridSpan w:val="3"/>
            <w:shd w:val="clear" w:color="auto" w:fill="F2F2F2" w:themeFill="background1" w:themeFillShade="F2"/>
          </w:tcPr>
          <w:p w:rsidR="00E10FA0" w:rsidRPr="00E16BFB" w:rsidRDefault="00E10FA0" w:rsidP="00E10FA0">
            <w:pPr>
              <w:jc w:val="center"/>
              <w:rPr>
                <w:b/>
              </w:rPr>
            </w:pPr>
            <w:r>
              <w:rPr>
                <w:b/>
                <w:sz w:val="22"/>
              </w:rPr>
              <w:t>Ziyaretle</w:t>
            </w:r>
            <w:r w:rsidRPr="00E16BFB">
              <w:rPr>
                <w:b/>
                <w:sz w:val="22"/>
              </w:rPr>
              <w:t xml:space="preserve"> İlgili Bilgiler</w:t>
            </w:r>
          </w:p>
        </w:tc>
      </w:tr>
      <w:tr w:rsidR="00E10FA0" w:rsidRPr="00973885" w:rsidTr="00BD738F">
        <w:tc>
          <w:tcPr>
            <w:tcW w:w="2981" w:type="dxa"/>
            <w:shd w:val="clear" w:color="auto" w:fill="F2F2F2" w:themeFill="background1" w:themeFillShade="F2"/>
          </w:tcPr>
          <w:p w:rsidR="00E10FA0" w:rsidRDefault="00E10FA0" w:rsidP="00E10FA0">
            <w:pPr>
              <w:rPr>
                <w:b/>
                <w:sz w:val="22"/>
              </w:rPr>
            </w:pPr>
            <w:r w:rsidRPr="00B96E50">
              <w:rPr>
                <w:b/>
              </w:rPr>
              <w:t>Okul Adı</w:t>
            </w:r>
          </w:p>
        </w:tc>
        <w:tc>
          <w:tcPr>
            <w:tcW w:w="7225" w:type="dxa"/>
            <w:gridSpan w:val="2"/>
            <w:shd w:val="clear" w:color="auto" w:fill="auto"/>
          </w:tcPr>
          <w:p w:rsidR="00E10FA0" w:rsidRDefault="00E10FA0" w:rsidP="00E10FA0">
            <w:pPr>
              <w:jc w:val="center"/>
              <w:rPr>
                <w:b/>
                <w:sz w:val="22"/>
              </w:rPr>
            </w:pPr>
          </w:p>
        </w:tc>
      </w:tr>
      <w:tr w:rsidR="00E10FA0" w:rsidRPr="00973885" w:rsidTr="00BD738F">
        <w:tc>
          <w:tcPr>
            <w:tcW w:w="2981" w:type="dxa"/>
            <w:shd w:val="clear" w:color="auto" w:fill="F2F2F2" w:themeFill="background1" w:themeFillShade="F2"/>
          </w:tcPr>
          <w:p w:rsidR="00E10FA0" w:rsidRDefault="00E10FA0" w:rsidP="00E10FA0">
            <w:pPr>
              <w:pStyle w:val="Balk2"/>
            </w:pPr>
            <w:r>
              <w:t>Tarih ve Saat</w:t>
            </w:r>
          </w:p>
        </w:tc>
        <w:tc>
          <w:tcPr>
            <w:tcW w:w="3825" w:type="dxa"/>
          </w:tcPr>
          <w:p w:rsidR="00E10FA0" w:rsidRPr="00973885" w:rsidRDefault="00E10FA0" w:rsidP="00E10FA0"/>
        </w:tc>
        <w:tc>
          <w:tcPr>
            <w:tcW w:w="3400" w:type="dxa"/>
          </w:tcPr>
          <w:p w:rsidR="00E10FA0" w:rsidRPr="00973885" w:rsidRDefault="00E10FA0" w:rsidP="00E10FA0"/>
        </w:tc>
      </w:tr>
      <w:tr w:rsidR="00E10FA0" w:rsidRPr="00973885" w:rsidTr="00BD738F">
        <w:tc>
          <w:tcPr>
            <w:tcW w:w="2981" w:type="dxa"/>
            <w:shd w:val="clear" w:color="auto" w:fill="F2F2F2" w:themeFill="background1" w:themeFillShade="F2"/>
          </w:tcPr>
          <w:p w:rsidR="00E10FA0" w:rsidRDefault="00E10FA0" w:rsidP="00E10FA0">
            <w:pPr>
              <w:pStyle w:val="Balk2"/>
            </w:pPr>
            <w:r>
              <w:t>Öğrenci Sayısı</w:t>
            </w:r>
          </w:p>
        </w:tc>
        <w:tc>
          <w:tcPr>
            <w:tcW w:w="7225" w:type="dxa"/>
            <w:gridSpan w:val="2"/>
          </w:tcPr>
          <w:p w:rsidR="00E10FA0" w:rsidRPr="00973885" w:rsidRDefault="00E10FA0" w:rsidP="00E10FA0"/>
        </w:tc>
      </w:tr>
      <w:tr w:rsidR="00E10FA0" w:rsidRPr="00973885" w:rsidTr="00BD738F">
        <w:tc>
          <w:tcPr>
            <w:tcW w:w="2981" w:type="dxa"/>
            <w:shd w:val="clear" w:color="auto" w:fill="F2F2F2" w:themeFill="background1" w:themeFillShade="F2"/>
          </w:tcPr>
          <w:p w:rsidR="00E10FA0" w:rsidRDefault="00E10FA0" w:rsidP="00E10FA0">
            <w:pPr>
              <w:pStyle w:val="Balk2"/>
            </w:pPr>
            <w:r>
              <w:t>Öğretmen Sayısı</w:t>
            </w:r>
          </w:p>
        </w:tc>
        <w:tc>
          <w:tcPr>
            <w:tcW w:w="7225" w:type="dxa"/>
            <w:gridSpan w:val="2"/>
          </w:tcPr>
          <w:p w:rsidR="00E10FA0" w:rsidRPr="00973885" w:rsidRDefault="00E10FA0" w:rsidP="00E10FA0"/>
        </w:tc>
      </w:tr>
      <w:tr w:rsidR="00E10FA0" w:rsidRPr="00973885" w:rsidTr="00BD738F">
        <w:tc>
          <w:tcPr>
            <w:tcW w:w="2981" w:type="dxa"/>
            <w:shd w:val="clear" w:color="auto" w:fill="F2F2F2" w:themeFill="background1" w:themeFillShade="F2"/>
          </w:tcPr>
          <w:p w:rsidR="00E10FA0" w:rsidRDefault="00E10FA0" w:rsidP="00E10FA0">
            <w:pPr>
              <w:pStyle w:val="Balk2"/>
            </w:pPr>
            <w:r>
              <w:t>Öğrencilerin Sınıf Bilgisi</w:t>
            </w:r>
          </w:p>
        </w:tc>
        <w:tc>
          <w:tcPr>
            <w:tcW w:w="7225" w:type="dxa"/>
            <w:gridSpan w:val="2"/>
          </w:tcPr>
          <w:p w:rsidR="00E10FA0" w:rsidRPr="00973885" w:rsidRDefault="00E10FA0" w:rsidP="00E10FA0">
            <w:r>
              <w:t xml:space="preserve"> </w:t>
            </w:r>
          </w:p>
        </w:tc>
      </w:tr>
      <w:tr w:rsidR="00E10FA0" w:rsidRPr="00973885" w:rsidTr="00BD738F">
        <w:tc>
          <w:tcPr>
            <w:tcW w:w="2981" w:type="dxa"/>
            <w:vMerge w:val="restart"/>
            <w:shd w:val="clear" w:color="auto" w:fill="F2F2F2" w:themeFill="background1" w:themeFillShade="F2"/>
            <w:vAlign w:val="center"/>
          </w:tcPr>
          <w:p w:rsidR="00E10FA0" w:rsidRDefault="00E10FA0" w:rsidP="00E10FA0">
            <w:pPr>
              <w:pStyle w:val="Balk2"/>
              <w:jc w:val="center"/>
            </w:pPr>
            <w:r>
              <w:t>Akademik Birimler</w:t>
            </w:r>
          </w:p>
        </w:tc>
        <w:tc>
          <w:tcPr>
            <w:tcW w:w="3825" w:type="dxa"/>
          </w:tcPr>
          <w:p w:rsidR="00E10FA0" w:rsidRPr="00973885" w:rsidRDefault="00E10FA0" w:rsidP="00E10FA0">
            <w:pPr>
              <w:pStyle w:val="ListeParagraf"/>
              <w:numPr>
                <w:ilvl w:val="0"/>
                <w:numId w:val="13"/>
              </w:numPr>
            </w:pPr>
            <w:r>
              <w:t>Eğitim Fakültesi</w:t>
            </w:r>
          </w:p>
        </w:tc>
        <w:tc>
          <w:tcPr>
            <w:tcW w:w="3400" w:type="dxa"/>
          </w:tcPr>
          <w:p w:rsidR="00E10FA0" w:rsidRPr="00973885" w:rsidRDefault="00E10FA0" w:rsidP="00E10FA0">
            <w:pPr>
              <w:pStyle w:val="ListeParagraf"/>
              <w:numPr>
                <w:ilvl w:val="0"/>
                <w:numId w:val="13"/>
              </w:numPr>
            </w:pPr>
            <w:r>
              <w:t>Güzel Sanatlar Fakültesi</w:t>
            </w:r>
          </w:p>
        </w:tc>
      </w:tr>
      <w:tr w:rsidR="00E10FA0" w:rsidRPr="00973885" w:rsidTr="00BD738F">
        <w:tc>
          <w:tcPr>
            <w:tcW w:w="2981" w:type="dxa"/>
            <w:vMerge/>
            <w:shd w:val="clear" w:color="auto" w:fill="F2F2F2" w:themeFill="background1" w:themeFillShade="F2"/>
          </w:tcPr>
          <w:p w:rsidR="00E10FA0" w:rsidRDefault="00E10FA0" w:rsidP="00E10FA0">
            <w:pPr>
              <w:pStyle w:val="Balk2"/>
            </w:pPr>
          </w:p>
        </w:tc>
        <w:tc>
          <w:tcPr>
            <w:tcW w:w="3825" w:type="dxa"/>
          </w:tcPr>
          <w:p w:rsidR="00E10FA0" w:rsidRPr="00973885" w:rsidRDefault="00E10FA0" w:rsidP="00E10FA0">
            <w:pPr>
              <w:pStyle w:val="ListeParagraf"/>
              <w:numPr>
                <w:ilvl w:val="0"/>
                <w:numId w:val="13"/>
              </w:numPr>
            </w:pPr>
            <w:r>
              <w:t>Hukuk Fakültesi</w:t>
            </w:r>
          </w:p>
        </w:tc>
        <w:tc>
          <w:tcPr>
            <w:tcW w:w="3400" w:type="dxa"/>
          </w:tcPr>
          <w:p w:rsidR="00E10FA0" w:rsidRPr="00973885" w:rsidRDefault="00E10FA0" w:rsidP="00E10FA0">
            <w:pPr>
              <w:pStyle w:val="ListeParagraf"/>
              <w:numPr>
                <w:ilvl w:val="0"/>
                <w:numId w:val="13"/>
              </w:numPr>
            </w:pPr>
            <w:r>
              <w:t>İletişim Fakültesi</w:t>
            </w:r>
          </w:p>
        </w:tc>
      </w:tr>
      <w:tr w:rsidR="00E10FA0" w:rsidRPr="00973885" w:rsidTr="00BD738F">
        <w:tc>
          <w:tcPr>
            <w:tcW w:w="2981" w:type="dxa"/>
            <w:vMerge/>
            <w:shd w:val="clear" w:color="auto" w:fill="F2F2F2" w:themeFill="background1" w:themeFillShade="F2"/>
          </w:tcPr>
          <w:p w:rsidR="00E10FA0" w:rsidRDefault="00E10FA0" w:rsidP="00E10FA0">
            <w:pPr>
              <w:pStyle w:val="Balk2"/>
            </w:pPr>
          </w:p>
        </w:tc>
        <w:tc>
          <w:tcPr>
            <w:tcW w:w="3825" w:type="dxa"/>
          </w:tcPr>
          <w:p w:rsidR="00E10FA0" w:rsidRPr="00973885" w:rsidRDefault="00E10FA0" w:rsidP="00E10FA0">
            <w:pPr>
              <w:pStyle w:val="ListeParagraf"/>
              <w:numPr>
                <w:ilvl w:val="0"/>
                <w:numId w:val="13"/>
              </w:numPr>
            </w:pPr>
            <w:r>
              <w:t>İnsan ve Toplum Bilimleri Fakültesi</w:t>
            </w:r>
          </w:p>
        </w:tc>
        <w:tc>
          <w:tcPr>
            <w:tcW w:w="3400" w:type="dxa"/>
          </w:tcPr>
          <w:p w:rsidR="00E10FA0" w:rsidRPr="00973885" w:rsidRDefault="00E10FA0" w:rsidP="00E10FA0">
            <w:pPr>
              <w:pStyle w:val="ListeParagraf"/>
              <w:numPr>
                <w:ilvl w:val="0"/>
                <w:numId w:val="13"/>
              </w:numPr>
            </w:pPr>
            <w:r>
              <w:t>İşletme ve Yönetim Bilimleri Fakültesi</w:t>
            </w:r>
          </w:p>
        </w:tc>
      </w:tr>
      <w:tr w:rsidR="00E10FA0" w:rsidRPr="00973885" w:rsidTr="00BD738F">
        <w:tc>
          <w:tcPr>
            <w:tcW w:w="2981" w:type="dxa"/>
            <w:vMerge/>
            <w:shd w:val="clear" w:color="auto" w:fill="F2F2F2" w:themeFill="background1" w:themeFillShade="F2"/>
          </w:tcPr>
          <w:p w:rsidR="00E10FA0" w:rsidRDefault="00E10FA0" w:rsidP="00E10FA0">
            <w:pPr>
              <w:pStyle w:val="Balk2"/>
            </w:pPr>
          </w:p>
        </w:tc>
        <w:tc>
          <w:tcPr>
            <w:tcW w:w="3825" w:type="dxa"/>
          </w:tcPr>
          <w:p w:rsidR="00E10FA0" w:rsidRPr="00973885" w:rsidRDefault="00E10FA0" w:rsidP="00E10FA0">
            <w:pPr>
              <w:pStyle w:val="ListeParagraf"/>
              <w:numPr>
                <w:ilvl w:val="0"/>
                <w:numId w:val="13"/>
              </w:numPr>
            </w:pPr>
            <w:r>
              <w:t>Mimarlık ve Tasarım Fakültesi</w:t>
            </w:r>
          </w:p>
        </w:tc>
        <w:tc>
          <w:tcPr>
            <w:tcW w:w="3400" w:type="dxa"/>
          </w:tcPr>
          <w:p w:rsidR="00E10FA0" w:rsidRPr="00973885" w:rsidRDefault="00E10FA0" w:rsidP="00E10FA0">
            <w:pPr>
              <w:pStyle w:val="ListeParagraf"/>
              <w:numPr>
                <w:ilvl w:val="0"/>
                <w:numId w:val="13"/>
              </w:numPr>
            </w:pPr>
            <w:r>
              <w:t>Mühendislik ve Doğa Bilimleri Fakültesi</w:t>
            </w:r>
          </w:p>
        </w:tc>
      </w:tr>
      <w:tr w:rsidR="00E10FA0" w:rsidRPr="00973885" w:rsidTr="00BD738F">
        <w:tc>
          <w:tcPr>
            <w:tcW w:w="2981" w:type="dxa"/>
            <w:vMerge/>
            <w:shd w:val="clear" w:color="auto" w:fill="F2F2F2" w:themeFill="background1" w:themeFillShade="F2"/>
          </w:tcPr>
          <w:p w:rsidR="00E10FA0" w:rsidRDefault="00E10FA0" w:rsidP="00E10FA0">
            <w:pPr>
              <w:pStyle w:val="Balk2"/>
            </w:pPr>
          </w:p>
        </w:tc>
        <w:tc>
          <w:tcPr>
            <w:tcW w:w="3825" w:type="dxa"/>
          </w:tcPr>
          <w:p w:rsidR="00E10FA0" w:rsidRPr="00973885" w:rsidRDefault="00E10FA0" w:rsidP="00E10FA0">
            <w:pPr>
              <w:pStyle w:val="ListeParagraf"/>
              <w:numPr>
                <w:ilvl w:val="0"/>
                <w:numId w:val="13"/>
              </w:numPr>
            </w:pPr>
            <w:r>
              <w:t>Tıp Fakültesi</w:t>
            </w:r>
          </w:p>
        </w:tc>
        <w:tc>
          <w:tcPr>
            <w:tcW w:w="3400" w:type="dxa"/>
          </w:tcPr>
          <w:p w:rsidR="00E10FA0" w:rsidRPr="00973885" w:rsidRDefault="00E10FA0" w:rsidP="00E10FA0">
            <w:pPr>
              <w:pStyle w:val="ListeParagraf"/>
              <w:numPr>
                <w:ilvl w:val="0"/>
                <w:numId w:val="13"/>
              </w:numPr>
            </w:pPr>
            <w:r>
              <w:t>Konservatuvar</w:t>
            </w:r>
          </w:p>
        </w:tc>
      </w:tr>
      <w:tr w:rsidR="00E10FA0" w:rsidRPr="00973885" w:rsidTr="00BD738F">
        <w:tc>
          <w:tcPr>
            <w:tcW w:w="2981" w:type="dxa"/>
            <w:vMerge/>
            <w:shd w:val="clear" w:color="auto" w:fill="F2F2F2" w:themeFill="background1" w:themeFillShade="F2"/>
          </w:tcPr>
          <w:p w:rsidR="00E10FA0" w:rsidRDefault="00E10FA0" w:rsidP="00E10FA0">
            <w:pPr>
              <w:pStyle w:val="Balk2"/>
            </w:pPr>
          </w:p>
        </w:tc>
        <w:tc>
          <w:tcPr>
            <w:tcW w:w="3825" w:type="dxa"/>
          </w:tcPr>
          <w:p w:rsidR="00E10FA0" w:rsidRDefault="00E10FA0" w:rsidP="00E10FA0">
            <w:pPr>
              <w:pStyle w:val="ListeParagraf"/>
              <w:numPr>
                <w:ilvl w:val="0"/>
                <w:numId w:val="13"/>
              </w:numPr>
            </w:pPr>
            <w:r>
              <w:t>Hemşirelik Yüksekokulu</w:t>
            </w:r>
          </w:p>
        </w:tc>
        <w:tc>
          <w:tcPr>
            <w:tcW w:w="3400" w:type="dxa"/>
          </w:tcPr>
          <w:p w:rsidR="00E10FA0" w:rsidRDefault="00E10FA0" w:rsidP="00E10FA0">
            <w:pPr>
              <w:pStyle w:val="ListeParagraf"/>
              <w:numPr>
                <w:ilvl w:val="0"/>
                <w:numId w:val="13"/>
              </w:numPr>
            </w:pPr>
            <w:r>
              <w:t>Meslek Yüksekokulu</w:t>
            </w:r>
          </w:p>
        </w:tc>
      </w:tr>
    </w:tbl>
    <w:p w:rsidR="002943C2" w:rsidRDefault="002943C2" w:rsidP="00973885">
      <w:pPr>
        <w:spacing w:after="0"/>
        <w:rPr>
          <w:b/>
          <w:sz w:val="22"/>
        </w:rPr>
      </w:pPr>
    </w:p>
    <w:p w:rsidR="00ED4DE6" w:rsidRPr="00ED4DE6" w:rsidRDefault="00ED4DE6" w:rsidP="00973885">
      <w:pPr>
        <w:spacing w:after="0"/>
        <w:rPr>
          <w:b/>
          <w:sz w:val="22"/>
        </w:rPr>
      </w:pPr>
      <w:r w:rsidRPr="00ED4DE6">
        <w:rPr>
          <w:b/>
          <w:sz w:val="22"/>
        </w:rPr>
        <w:t>Notlar</w:t>
      </w:r>
    </w:p>
    <w:p w:rsidR="00ED4DE6" w:rsidRDefault="00ED4DE6" w:rsidP="00597073">
      <w:pPr>
        <w:pStyle w:val="ListeParagraf"/>
        <w:numPr>
          <w:ilvl w:val="0"/>
          <w:numId w:val="14"/>
        </w:numPr>
        <w:spacing w:after="0"/>
        <w:jc w:val="both"/>
      </w:pPr>
      <w:r>
        <w:t>Form</w:t>
      </w:r>
      <w:r w:rsidR="00597073">
        <w:t>,</w:t>
      </w:r>
      <w:r>
        <w:t xml:space="preserve"> </w:t>
      </w:r>
      <w:r w:rsidR="007603B2">
        <w:t>okul müdürü</w:t>
      </w:r>
      <w:r w:rsidR="00CB2395">
        <w:t xml:space="preserve"> tarafından imzalandıktan sonra</w:t>
      </w:r>
      <w:r>
        <w:t xml:space="preserve"> </w:t>
      </w:r>
      <w:r w:rsidR="00ED034A">
        <w:t>taratılıp</w:t>
      </w:r>
      <w:r w:rsidR="001A0806">
        <w:t xml:space="preserve"> iletişim bölümünde yer alan</w:t>
      </w:r>
      <w:r>
        <w:t xml:space="preserve"> e-</w:t>
      </w:r>
      <w:r w:rsidR="007603B2">
        <w:t>posta</w:t>
      </w:r>
      <w:r>
        <w:t xml:space="preserve"> adresine gönderilmelidir.</w:t>
      </w:r>
      <w:r w:rsidR="00597073">
        <w:t xml:space="preserve"> </w:t>
      </w:r>
    </w:p>
    <w:p w:rsidR="00CF6017" w:rsidRDefault="00ED034A" w:rsidP="00597073">
      <w:pPr>
        <w:pStyle w:val="ListeParagraf"/>
        <w:numPr>
          <w:ilvl w:val="0"/>
          <w:numId w:val="14"/>
        </w:numPr>
        <w:spacing w:after="0"/>
        <w:jc w:val="both"/>
      </w:pPr>
      <w:r>
        <w:t>Hakkında bilgi talep edilen Akademik B</w:t>
      </w:r>
      <w:r w:rsidR="006213FD">
        <w:t xml:space="preserve">irimi işaretleyiniz. </w:t>
      </w:r>
      <w:r>
        <w:t>Verimli</w:t>
      </w:r>
      <w:r w:rsidR="00CF6017">
        <w:t xml:space="preserve"> bir ziy</w:t>
      </w:r>
      <w:r>
        <w:t>aret programı için en fazla üç Akademik B</w:t>
      </w:r>
      <w:r w:rsidR="00CF6017">
        <w:t xml:space="preserve">irimin seçilmesi </w:t>
      </w:r>
      <w:r>
        <w:t>önerilir.</w:t>
      </w:r>
    </w:p>
    <w:p w:rsidR="00ED4DE6" w:rsidRDefault="00ED4DE6" w:rsidP="002943C2">
      <w:pPr>
        <w:pStyle w:val="ListeParagraf"/>
        <w:spacing w:after="0"/>
      </w:pPr>
    </w:p>
    <w:p w:rsidR="00E10FA0" w:rsidRDefault="00E10FA0" w:rsidP="00ED4DE6">
      <w:pPr>
        <w:spacing w:after="0"/>
      </w:pPr>
    </w:p>
    <w:p w:rsidR="00E10FA0" w:rsidRPr="00E04855" w:rsidRDefault="00E10FA0" w:rsidP="00597073">
      <w:pPr>
        <w:spacing w:after="0"/>
        <w:jc w:val="both"/>
      </w:pPr>
      <w:r w:rsidRPr="00E04855">
        <w:t>Ziyaret programının çeşitli nedenlerden dolayı</w:t>
      </w:r>
      <w:r w:rsidR="006F7230" w:rsidRPr="00E04855">
        <w:t xml:space="preserve"> </w:t>
      </w:r>
      <w:r w:rsidR="00BE3E72" w:rsidRPr="00E04855">
        <w:t>okulumuz tarafından</w:t>
      </w:r>
      <w:r w:rsidRPr="00E04855">
        <w:t xml:space="preserve"> iptal</w:t>
      </w:r>
      <w:r w:rsidR="007731AC" w:rsidRPr="00E04855">
        <w:t>i</w:t>
      </w:r>
      <w:r w:rsidRPr="00E04855">
        <w:t xml:space="preserve"> durumunda</w:t>
      </w:r>
      <w:r w:rsidR="00BE3E72" w:rsidRPr="00E04855">
        <w:t>,</w:t>
      </w:r>
      <w:r w:rsidRPr="00E04855">
        <w:t xml:space="preserve"> </w:t>
      </w:r>
      <w:r w:rsidR="00FD1EB0" w:rsidRPr="00E04855">
        <w:t xml:space="preserve">Maltepe Üniversitesine aşağıdaki iletişim kanalları yoluyla, </w:t>
      </w:r>
      <w:r w:rsidR="00306DF0" w:rsidRPr="00E04855">
        <w:t>ziyaret tarihinin</w:t>
      </w:r>
      <w:r w:rsidR="00BE3E72" w:rsidRPr="00E04855">
        <w:t xml:space="preserve"> en az</w:t>
      </w:r>
      <w:r w:rsidRPr="00E04855">
        <w:t xml:space="preserve"> </w:t>
      </w:r>
      <w:r w:rsidR="009A4870" w:rsidRPr="00E04855">
        <w:t>2 (iki) iş günü öncesinden</w:t>
      </w:r>
      <w:r w:rsidRPr="00E04855">
        <w:t xml:space="preserve"> haber ve</w:t>
      </w:r>
      <w:r w:rsidR="006F7230" w:rsidRPr="00E04855">
        <w:t>rilmesini</w:t>
      </w:r>
      <w:r w:rsidRPr="00E04855">
        <w:t xml:space="preserve"> taahhüt ederim.</w:t>
      </w:r>
    </w:p>
    <w:p w:rsidR="00597073" w:rsidRDefault="00597073" w:rsidP="0090039A">
      <w:pPr>
        <w:spacing w:after="0"/>
        <w:jc w:val="right"/>
      </w:pPr>
    </w:p>
    <w:p w:rsidR="00ED4DE6" w:rsidRDefault="0090039A" w:rsidP="0090039A">
      <w:pPr>
        <w:spacing w:after="0"/>
        <w:jc w:val="right"/>
      </w:pPr>
      <w:r>
        <w:t xml:space="preserve">   </w:t>
      </w:r>
      <w:r w:rsidR="007603B2">
        <w:t>Okul Müdürü</w:t>
      </w:r>
      <w:r w:rsidR="002943C2">
        <w:t xml:space="preserve"> Adı Soyadı</w:t>
      </w:r>
    </w:p>
    <w:p w:rsidR="0090039A" w:rsidRDefault="002943C2" w:rsidP="0090039A">
      <w:pPr>
        <w:spacing w:after="0"/>
        <w:jc w:val="center"/>
      </w:pPr>
      <w:r>
        <w:t xml:space="preserve">                                                                                                                                                                </w:t>
      </w:r>
    </w:p>
    <w:p w:rsidR="0090039A" w:rsidRDefault="0090039A" w:rsidP="0090039A">
      <w:pPr>
        <w:spacing w:after="0"/>
        <w:jc w:val="center"/>
      </w:pPr>
      <w:r>
        <w:t xml:space="preserve">                                                                                                                                                            </w:t>
      </w:r>
    </w:p>
    <w:p w:rsidR="00ED4DE6" w:rsidRDefault="0090039A" w:rsidP="0090039A">
      <w:pPr>
        <w:spacing w:after="0"/>
        <w:jc w:val="center"/>
      </w:pPr>
      <w:r>
        <w:t xml:space="preserve">                                                                                                                                                                  </w:t>
      </w:r>
      <w:r w:rsidR="00ED4DE6">
        <w:t>İmza</w:t>
      </w:r>
    </w:p>
    <w:p w:rsidR="00597073" w:rsidRDefault="00597073" w:rsidP="002943C2">
      <w:pPr>
        <w:spacing w:after="0"/>
        <w:jc w:val="both"/>
      </w:pPr>
    </w:p>
    <w:p w:rsidR="002943C2" w:rsidRDefault="002943C2" w:rsidP="002943C2">
      <w:pPr>
        <w:spacing w:after="0"/>
        <w:jc w:val="both"/>
      </w:pPr>
      <w:r>
        <w:t xml:space="preserve">İletişim: </w:t>
      </w:r>
      <w:r w:rsidR="007E51DA">
        <w:t>Şule BİRİM</w:t>
      </w:r>
      <w:r w:rsidR="00597073">
        <w:t xml:space="preserve"> </w:t>
      </w:r>
      <w:r w:rsidR="00A455DC">
        <w:t>/</w:t>
      </w:r>
      <w:r w:rsidR="00597073">
        <w:t xml:space="preserve"> </w:t>
      </w:r>
      <w:r w:rsidR="00A11278">
        <w:t xml:space="preserve">Basın, </w:t>
      </w:r>
      <w:bookmarkStart w:id="0" w:name="_GoBack"/>
      <w:bookmarkEnd w:id="0"/>
      <w:r w:rsidR="00A455DC">
        <w:t>Halkla İlişkiler</w:t>
      </w:r>
      <w:r w:rsidR="00A11278">
        <w:t xml:space="preserve"> ve Tanıtım</w:t>
      </w:r>
      <w:r w:rsidR="00A455DC">
        <w:t xml:space="preserve"> Dairesi</w:t>
      </w:r>
      <w:r w:rsidR="007603B2">
        <w:t xml:space="preserve"> </w:t>
      </w:r>
    </w:p>
    <w:p w:rsidR="002943C2" w:rsidRDefault="009E38BF" w:rsidP="002943C2">
      <w:pPr>
        <w:spacing w:after="0"/>
        <w:jc w:val="both"/>
      </w:pPr>
      <w:r>
        <w:t>Telefon: 0216 626 10 50 (Dâ</w:t>
      </w:r>
      <w:r w:rsidR="002943C2">
        <w:t>hili: 2026)</w:t>
      </w:r>
    </w:p>
    <w:p w:rsidR="002943C2" w:rsidRPr="00973885" w:rsidRDefault="00597073" w:rsidP="002943C2">
      <w:pPr>
        <w:spacing w:after="0"/>
        <w:jc w:val="both"/>
      </w:pPr>
      <w:r>
        <w:t>E</w:t>
      </w:r>
      <w:r w:rsidR="009E38BF">
        <w:t xml:space="preserve">-posta: </w:t>
      </w:r>
      <w:hyperlink r:id="rId8" w:history="1">
        <w:r w:rsidR="00D241D1" w:rsidRPr="00A25846">
          <w:rPr>
            <w:rStyle w:val="Kpr"/>
          </w:rPr>
          <w:t>sulebirim@maltepe.edu.tr</w:t>
        </w:r>
      </w:hyperlink>
      <w:r>
        <w:t xml:space="preserve"> </w:t>
      </w:r>
    </w:p>
    <w:sectPr w:rsidR="002943C2" w:rsidRPr="00973885" w:rsidSect="00BD738F">
      <w:headerReference w:type="default" r:id="rId9"/>
      <w:footerReference w:type="default" r:id="rId10"/>
      <w:headerReference w:type="first" r:id="rId11"/>
      <w:pgSz w:w="11906" w:h="16838" w:code="9"/>
      <w:pgMar w:top="568" w:right="1276" w:bottom="993" w:left="1276" w:header="283"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D9D" w:rsidRDefault="00BC3D9D">
      <w:pPr>
        <w:spacing w:before="0" w:after="0"/>
      </w:pPr>
      <w:r>
        <w:separator/>
      </w:r>
    </w:p>
  </w:endnote>
  <w:endnote w:type="continuationSeparator" w:id="0">
    <w:p w:rsidR="00BC3D9D" w:rsidRDefault="00BC3D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633" w:rsidRDefault="008A6F05">
    <w:pPr>
      <w:pStyle w:val="AltBilgi"/>
      <w:jc w:val="right"/>
    </w:pPr>
    <w:r>
      <w:rPr>
        <w:lang w:bidi="tr-TR"/>
      </w:rPr>
      <w:fldChar w:fldCharType="begin"/>
    </w:r>
    <w:r>
      <w:rPr>
        <w:lang w:bidi="tr-TR"/>
      </w:rPr>
      <w:instrText xml:space="preserve"> PAGE   \* MERGEFORMAT </w:instrText>
    </w:r>
    <w:r>
      <w:rPr>
        <w:lang w:bidi="tr-TR"/>
      </w:rPr>
      <w:fldChar w:fldCharType="separate"/>
    </w:r>
    <w:r w:rsidR="00BD738F">
      <w:rPr>
        <w:noProof/>
        <w:lang w:bidi="tr-TR"/>
      </w:rPr>
      <w:t>2</w:t>
    </w:r>
    <w:r>
      <w:rPr>
        <w:noProof/>
        <w:lang w:bidi="tr-T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D9D" w:rsidRDefault="00BC3D9D">
      <w:pPr>
        <w:spacing w:before="0" w:after="0"/>
      </w:pPr>
      <w:r>
        <w:separator/>
      </w:r>
    </w:p>
  </w:footnote>
  <w:footnote w:type="continuationSeparator" w:id="0">
    <w:p w:rsidR="00BC3D9D" w:rsidRDefault="00BC3D9D">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633" w:rsidRDefault="008A6F05">
    <w:pPr>
      <w:pStyle w:val="stBilgi"/>
    </w:pPr>
    <w:r>
      <w:rPr>
        <w:noProof/>
        <w:lang w:eastAsia="tr-TR"/>
      </w:rPr>
      <w:drawing>
        <wp:inline distT="0" distB="0" distL="0" distR="0" wp14:anchorId="155321DF" wp14:editId="451D0A96">
          <wp:extent cx="857249" cy="428625"/>
          <wp:effectExtent l="0" t="0" r="63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nuz buray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7249" cy="428625"/>
                  </a:xfrm>
                  <a:prstGeom prst="rect">
                    <a:avLst/>
                  </a:prstGeom>
                  <a:noFill/>
                  <a:ln w="9525">
                    <a:noFill/>
                    <a:miter lim="800000"/>
                    <a:headEnd/>
                    <a:tailEnd/>
                  </a:ln>
                </pic:spPr>
              </pic:pic>
            </a:graphicData>
          </a:graphic>
        </wp:inline>
      </w:drawing>
    </w:r>
    <w:r>
      <w:rPr>
        <w:lang w:bidi="tr-TR"/>
      </w:rPr>
      <w:t xml:space="preserve"> </w:t>
    </w:r>
    <w:sdt>
      <w:sdtPr>
        <w:alias w:val="Şirket adı:"/>
        <w:tag w:val="Şirket adı:"/>
        <w:id w:val="-1914764541"/>
        <w:placeholder>
          <w:docPart w:val="3B253A9F38A849DA892ED8C1FB18F3DC"/>
        </w:placeholder>
        <w:showingPlcHdr/>
        <w:dataBinding w:prefixMappings="xmlns:ns0='http://schemas.microsoft.com/office/2006/coverPageProps' " w:xpath="/ns0:CoverPageProperties[1]/ns0:CompanyPhone[1]" w:storeItemID="{55AF091B-3C7A-41E3-B477-F2FDAA23CFDA}"/>
        <w15:appearance w15:val="hidden"/>
        <w:text/>
      </w:sdtPr>
      <w:sdtEndPr/>
      <w:sdtContent>
        <w:r w:rsidR="001E59CF" w:rsidRPr="00973885">
          <w:rPr>
            <w:lang w:bidi="tr-TR"/>
          </w:rPr>
          <w:t>Şirket Adı</w:t>
        </w:r>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310"/>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5098"/>
      <w:gridCol w:w="1559"/>
      <w:gridCol w:w="1422"/>
    </w:tblGrid>
    <w:tr w:rsidR="00BD738F" w:rsidRPr="003A2152" w:rsidTr="008C7400">
      <w:trPr>
        <w:trHeight w:val="276"/>
      </w:trPr>
      <w:tc>
        <w:tcPr>
          <w:tcW w:w="2127" w:type="dxa"/>
          <w:vMerge w:val="restart"/>
          <w:vAlign w:val="center"/>
        </w:tcPr>
        <w:p w:rsidR="00BD738F" w:rsidRPr="003A2152" w:rsidRDefault="00BD738F" w:rsidP="00BD738F">
          <w:pPr>
            <w:tabs>
              <w:tab w:val="center" w:pos="4536"/>
              <w:tab w:val="right" w:pos="9072"/>
            </w:tabs>
            <w:spacing w:after="0"/>
            <w:jc w:val="both"/>
            <w:rPr>
              <w:rFonts w:ascii="Arial" w:eastAsia="Calibri" w:hAnsi="Arial" w:cs="Arial"/>
              <w:sz w:val="18"/>
              <w:szCs w:val="18"/>
            </w:rPr>
          </w:pPr>
          <w:r w:rsidRPr="003A2152">
            <w:rPr>
              <w:rFonts w:ascii="Arial" w:eastAsia="Calibri" w:hAnsi="Arial" w:cs="Arial"/>
              <w:noProof/>
              <w:sz w:val="18"/>
              <w:szCs w:val="18"/>
              <w:lang w:eastAsia="tr-TR"/>
            </w:rPr>
            <w:drawing>
              <wp:inline distT="0" distB="0" distL="0" distR="0" wp14:anchorId="1DC4878A" wp14:editId="17908377">
                <wp:extent cx="1247775" cy="876300"/>
                <wp:effectExtent l="0" t="0" r="0" b="0"/>
                <wp:docPr id="1" name="Resim 1"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876300"/>
                        </a:xfrm>
                        <a:prstGeom prst="rect">
                          <a:avLst/>
                        </a:prstGeom>
                        <a:noFill/>
                        <a:ln>
                          <a:noFill/>
                        </a:ln>
                      </pic:spPr>
                    </pic:pic>
                  </a:graphicData>
                </a:graphic>
              </wp:inline>
            </w:drawing>
          </w:r>
        </w:p>
      </w:tc>
      <w:tc>
        <w:tcPr>
          <w:tcW w:w="5098" w:type="dxa"/>
          <w:vMerge w:val="restart"/>
          <w:vAlign w:val="center"/>
        </w:tcPr>
        <w:p w:rsidR="00BD738F" w:rsidRDefault="00BD738F" w:rsidP="00BD738F">
          <w:pPr>
            <w:spacing w:after="0"/>
            <w:jc w:val="center"/>
            <w:rPr>
              <w:rFonts w:ascii="Arial" w:eastAsia="Times New Roman" w:hAnsi="Arial" w:cs="Arial"/>
              <w:b/>
              <w:color w:val="000000"/>
              <w:sz w:val="28"/>
              <w:szCs w:val="28"/>
              <w:lang w:eastAsia="tr-TR"/>
            </w:rPr>
          </w:pPr>
        </w:p>
        <w:p w:rsidR="00BD738F" w:rsidRPr="003A2152" w:rsidRDefault="00BD738F" w:rsidP="00BD738F">
          <w:pPr>
            <w:spacing w:after="0"/>
            <w:jc w:val="center"/>
            <w:rPr>
              <w:rFonts w:ascii="Arial" w:eastAsia="Times New Roman" w:hAnsi="Arial" w:cs="Arial"/>
              <w:b/>
              <w:color w:val="000000"/>
              <w:sz w:val="28"/>
              <w:szCs w:val="28"/>
              <w:lang w:eastAsia="tr-TR"/>
            </w:rPr>
          </w:pPr>
          <w:r>
            <w:rPr>
              <w:rFonts w:ascii="Arial" w:eastAsia="Times New Roman" w:hAnsi="Arial" w:cs="Arial"/>
              <w:b/>
              <w:color w:val="000000"/>
              <w:sz w:val="28"/>
              <w:szCs w:val="28"/>
              <w:lang w:eastAsia="tr-TR"/>
            </w:rPr>
            <w:t xml:space="preserve">REHBERLİK VE PSİKOLOJİK DANIŞMANLIK BİRİMİ RİSK DEĞERLENDİRME </w:t>
          </w:r>
          <w:r w:rsidRPr="003A2152">
            <w:rPr>
              <w:rFonts w:ascii="Arial" w:eastAsia="Times New Roman" w:hAnsi="Arial" w:cs="Arial"/>
              <w:b/>
              <w:color w:val="000000"/>
              <w:sz w:val="28"/>
              <w:szCs w:val="28"/>
              <w:lang w:eastAsia="tr-TR"/>
            </w:rPr>
            <w:t>FORMU</w:t>
          </w:r>
        </w:p>
        <w:p w:rsidR="00BD738F" w:rsidRPr="003A2152" w:rsidRDefault="00BD738F" w:rsidP="00BD738F">
          <w:pPr>
            <w:tabs>
              <w:tab w:val="center" w:pos="4536"/>
              <w:tab w:val="right" w:pos="9072"/>
            </w:tabs>
            <w:spacing w:after="0"/>
            <w:jc w:val="center"/>
            <w:rPr>
              <w:rFonts w:ascii="Arial" w:eastAsia="Calibri" w:hAnsi="Arial" w:cs="Arial"/>
              <w:b/>
              <w:sz w:val="18"/>
              <w:szCs w:val="18"/>
            </w:rPr>
          </w:pPr>
        </w:p>
      </w:tc>
      <w:tc>
        <w:tcPr>
          <w:tcW w:w="1559" w:type="dxa"/>
          <w:vAlign w:val="center"/>
        </w:tcPr>
        <w:p w:rsidR="00BD738F" w:rsidRPr="003A2152" w:rsidRDefault="00BD738F" w:rsidP="00BD738F">
          <w:pPr>
            <w:tabs>
              <w:tab w:val="center" w:pos="4536"/>
              <w:tab w:val="right" w:pos="9072"/>
            </w:tabs>
            <w:spacing w:after="0"/>
            <w:jc w:val="both"/>
            <w:rPr>
              <w:rFonts w:ascii="Arial" w:eastAsia="Calibri" w:hAnsi="Arial" w:cs="Arial"/>
              <w:sz w:val="18"/>
              <w:szCs w:val="18"/>
            </w:rPr>
          </w:pPr>
          <w:r w:rsidRPr="003A2152">
            <w:rPr>
              <w:rFonts w:ascii="Arial" w:eastAsia="Calibri" w:hAnsi="Arial" w:cs="Arial"/>
              <w:sz w:val="18"/>
              <w:szCs w:val="18"/>
            </w:rPr>
            <w:t>Doküman No</w:t>
          </w:r>
        </w:p>
      </w:tc>
      <w:tc>
        <w:tcPr>
          <w:tcW w:w="1422" w:type="dxa"/>
          <w:vAlign w:val="center"/>
        </w:tcPr>
        <w:p w:rsidR="00BD738F" w:rsidRPr="003A2152" w:rsidRDefault="00BD738F" w:rsidP="00BD738F">
          <w:pPr>
            <w:tabs>
              <w:tab w:val="center" w:pos="4536"/>
              <w:tab w:val="right" w:pos="9072"/>
            </w:tabs>
            <w:spacing w:after="0"/>
            <w:jc w:val="both"/>
            <w:rPr>
              <w:rFonts w:ascii="Arial" w:eastAsia="Calibri" w:hAnsi="Arial" w:cs="Arial"/>
              <w:b/>
              <w:sz w:val="18"/>
              <w:szCs w:val="18"/>
            </w:rPr>
          </w:pPr>
          <w:r>
            <w:rPr>
              <w:rFonts w:ascii="Arial" w:eastAsia="Calibri" w:hAnsi="Arial" w:cs="Arial"/>
              <w:b/>
              <w:sz w:val="18"/>
              <w:szCs w:val="18"/>
            </w:rPr>
            <w:t>FR-269</w:t>
          </w:r>
        </w:p>
      </w:tc>
    </w:tr>
    <w:tr w:rsidR="00BD738F" w:rsidRPr="003A2152" w:rsidTr="008C7400">
      <w:trPr>
        <w:trHeight w:val="276"/>
      </w:trPr>
      <w:tc>
        <w:tcPr>
          <w:tcW w:w="2127" w:type="dxa"/>
          <w:vMerge/>
          <w:vAlign w:val="center"/>
        </w:tcPr>
        <w:p w:rsidR="00BD738F" w:rsidRPr="003A2152" w:rsidRDefault="00BD738F" w:rsidP="00BD738F">
          <w:pPr>
            <w:tabs>
              <w:tab w:val="center" w:pos="4536"/>
              <w:tab w:val="right" w:pos="9072"/>
            </w:tabs>
            <w:spacing w:after="0"/>
            <w:ind w:firstLine="709"/>
            <w:jc w:val="center"/>
            <w:rPr>
              <w:rFonts w:ascii="Arial" w:eastAsia="Calibri" w:hAnsi="Arial" w:cs="Arial"/>
              <w:sz w:val="18"/>
              <w:szCs w:val="18"/>
            </w:rPr>
          </w:pPr>
        </w:p>
      </w:tc>
      <w:tc>
        <w:tcPr>
          <w:tcW w:w="5098" w:type="dxa"/>
          <w:vMerge/>
          <w:vAlign w:val="center"/>
        </w:tcPr>
        <w:p w:rsidR="00BD738F" w:rsidRPr="003A2152" w:rsidRDefault="00BD738F" w:rsidP="00BD738F">
          <w:pPr>
            <w:tabs>
              <w:tab w:val="center" w:pos="4536"/>
              <w:tab w:val="right" w:pos="9072"/>
            </w:tabs>
            <w:spacing w:after="0"/>
            <w:ind w:firstLine="709"/>
            <w:jc w:val="center"/>
            <w:rPr>
              <w:rFonts w:ascii="Arial" w:eastAsia="Calibri" w:hAnsi="Arial" w:cs="Arial"/>
              <w:sz w:val="18"/>
              <w:szCs w:val="18"/>
            </w:rPr>
          </w:pPr>
        </w:p>
      </w:tc>
      <w:tc>
        <w:tcPr>
          <w:tcW w:w="1559" w:type="dxa"/>
          <w:vAlign w:val="center"/>
        </w:tcPr>
        <w:p w:rsidR="00BD738F" w:rsidRPr="003A2152" w:rsidRDefault="00BD738F" w:rsidP="00BD738F">
          <w:pPr>
            <w:tabs>
              <w:tab w:val="center" w:pos="4536"/>
              <w:tab w:val="right" w:pos="9072"/>
            </w:tabs>
            <w:spacing w:after="0"/>
            <w:jc w:val="both"/>
            <w:rPr>
              <w:rFonts w:ascii="Arial" w:eastAsia="Calibri" w:hAnsi="Arial" w:cs="Arial"/>
              <w:sz w:val="18"/>
              <w:szCs w:val="18"/>
            </w:rPr>
          </w:pPr>
          <w:r w:rsidRPr="003A2152">
            <w:rPr>
              <w:rFonts w:ascii="Arial" w:eastAsia="Calibri" w:hAnsi="Arial" w:cs="Arial"/>
              <w:sz w:val="18"/>
              <w:szCs w:val="18"/>
            </w:rPr>
            <w:t>İlk Yayın Tarihi</w:t>
          </w:r>
        </w:p>
      </w:tc>
      <w:tc>
        <w:tcPr>
          <w:tcW w:w="1422" w:type="dxa"/>
          <w:vAlign w:val="center"/>
        </w:tcPr>
        <w:p w:rsidR="00BD738F" w:rsidRPr="003A2152" w:rsidRDefault="00BD738F" w:rsidP="00BD738F">
          <w:pPr>
            <w:tabs>
              <w:tab w:val="center" w:pos="4536"/>
              <w:tab w:val="right" w:pos="9072"/>
            </w:tabs>
            <w:spacing w:after="0"/>
            <w:jc w:val="both"/>
            <w:rPr>
              <w:rFonts w:ascii="Arial" w:eastAsia="Calibri" w:hAnsi="Arial" w:cs="Arial"/>
              <w:b/>
              <w:sz w:val="18"/>
              <w:szCs w:val="18"/>
            </w:rPr>
          </w:pPr>
          <w:r>
            <w:rPr>
              <w:rFonts w:ascii="Arial" w:eastAsia="Calibri" w:hAnsi="Arial" w:cs="Arial"/>
              <w:b/>
              <w:sz w:val="18"/>
              <w:szCs w:val="18"/>
            </w:rPr>
            <w:t>07.02.2020</w:t>
          </w:r>
        </w:p>
      </w:tc>
    </w:tr>
    <w:tr w:rsidR="00BD738F" w:rsidRPr="003A2152" w:rsidTr="008C7400">
      <w:trPr>
        <w:trHeight w:val="276"/>
      </w:trPr>
      <w:tc>
        <w:tcPr>
          <w:tcW w:w="2127" w:type="dxa"/>
          <w:vMerge/>
          <w:vAlign w:val="center"/>
        </w:tcPr>
        <w:p w:rsidR="00BD738F" w:rsidRPr="003A2152" w:rsidRDefault="00BD738F" w:rsidP="00BD738F">
          <w:pPr>
            <w:tabs>
              <w:tab w:val="center" w:pos="4536"/>
              <w:tab w:val="right" w:pos="9072"/>
            </w:tabs>
            <w:spacing w:after="0"/>
            <w:ind w:firstLine="709"/>
            <w:jc w:val="center"/>
            <w:rPr>
              <w:rFonts w:ascii="Arial" w:eastAsia="Calibri" w:hAnsi="Arial" w:cs="Arial"/>
              <w:sz w:val="18"/>
              <w:szCs w:val="18"/>
            </w:rPr>
          </w:pPr>
        </w:p>
      </w:tc>
      <w:tc>
        <w:tcPr>
          <w:tcW w:w="5098" w:type="dxa"/>
          <w:vMerge/>
          <w:vAlign w:val="center"/>
        </w:tcPr>
        <w:p w:rsidR="00BD738F" w:rsidRPr="003A2152" w:rsidRDefault="00BD738F" w:rsidP="00BD738F">
          <w:pPr>
            <w:tabs>
              <w:tab w:val="center" w:pos="4536"/>
              <w:tab w:val="right" w:pos="9072"/>
            </w:tabs>
            <w:spacing w:after="0"/>
            <w:ind w:firstLine="709"/>
            <w:jc w:val="center"/>
            <w:rPr>
              <w:rFonts w:ascii="Arial" w:eastAsia="Calibri" w:hAnsi="Arial" w:cs="Arial"/>
              <w:sz w:val="18"/>
              <w:szCs w:val="18"/>
            </w:rPr>
          </w:pPr>
        </w:p>
      </w:tc>
      <w:tc>
        <w:tcPr>
          <w:tcW w:w="1559" w:type="dxa"/>
          <w:vAlign w:val="center"/>
        </w:tcPr>
        <w:p w:rsidR="00BD738F" w:rsidRPr="003A2152" w:rsidRDefault="00BD738F" w:rsidP="00BD738F">
          <w:pPr>
            <w:tabs>
              <w:tab w:val="center" w:pos="4536"/>
              <w:tab w:val="right" w:pos="9072"/>
            </w:tabs>
            <w:spacing w:after="0"/>
            <w:jc w:val="both"/>
            <w:rPr>
              <w:rFonts w:ascii="Arial" w:eastAsia="Calibri" w:hAnsi="Arial" w:cs="Arial"/>
              <w:sz w:val="18"/>
              <w:szCs w:val="18"/>
            </w:rPr>
          </w:pPr>
          <w:r w:rsidRPr="003A2152">
            <w:rPr>
              <w:rFonts w:ascii="Arial" w:eastAsia="Calibri" w:hAnsi="Arial" w:cs="Arial"/>
              <w:sz w:val="18"/>
              <w:szCs w:val="18"/>
            </w:rPr>
            <w:t>Revizyon Tarihi</w:t>
          </w:r>
        </w:p>
      </w:tc>
      <w:tc>
        <w:tcPr>
          <w:tcW w:w="1422" w:type="dxa"/>
          <w:vAlign w:val="center"/>
        </w:tcPr>
        <w:p w:rsidR="00BD738F" w:rsidRPr="003A2152" w:rsidRDefault="00F2516A" w:rsidP="00BD738F">
          <w:pPr>
            <w:tabs>
              <w:tab w:val="center" w:pos="4536"/>
              <w:tab w:val="right" w:pos="9072"/>
            </w:tabs>
            <w:spacing w:after="0"/>
            <w:jc w:val="both"/>
            <w:rPr>
              <w:rFonts w:ascii="Arial" w:eastAsia="Calibri" w:hAnsi="Arial" w:cs="Arial"/>
              <w:b/>
              <w:sz w:val="18"/>
              <w:szCs w:val="18"/>
            </w:rPr>
          </w:pPr>
          <w:r>
            <w:rPr>
              <w:rFonts w:ascii="Arial" w:eastAsia="Calibri" w:hAnsi="Arial" w:cs="Arial"/>
              <w:b/>
              <w:sz w:val="18"/>
              <w:szCs w:val="18"/>
            </w:rPr>
            <w:t>10.01.2026</w:t>
          </w:r>
        </w:p>
      </w:tc>
    </w:tr>
    <w:tr w:rsidR="00BD738F" w:rsidRPr="003A2152" w:rsidTr="008C7400">
      <w:trPr>
        <w:trHeight w:val="276"/>
      </w:trPr>
      <w:tc>
        <w:tcPr>
          <w:tcW w:w="2127" w:type="dxa"/>
          <w:vMerge/>
          <w:vAlign w:val="center"/>
        </w:tcPr>
        <w:p w:rsidR="00BD738F" w:rsidRPr="003A2152" w:rsidRDefault="00BD738F" w:rsidP="00BD738F">
          <w:pPr>
            <w:tabs>
              <w:tab w:val="center" w:pos="4536"/>
              <w:tab w:val="right" w:pos="9072"/>
            </w:tabs>
            <w:spacing w:after="0"/>
            <w:ind w:firstLine="709"/>
            <w:jc w:val="center"/>
            <w:rPr>
              <w:rFonts w:ascii="Arial" w:eastAsia="Calibri" w:hAnsi="Arial" w:cs="Arial"/>
              <w:sz w:val="18"/>
              <w:szCs w:val="18"/>
            </w:rPr>
          </w:pPr>
        </w:p>
      </w:tc>
      <w:tc>
        <w:tcPr>
          <w:tcW w:w="5098" w:type="dxa"/>
          <w:vMerge/>
          <w:vAlign w:val="center"/>
        </w:tcPr>
        <w:p w:rsidR="00BD738F" w:rsidRPr="003A2152" w:rsidRDefault="00BD738F" w:rsidP="00BD738F">
          <w:pPr>
            <w:tabs>
              <w:tab w:val="center" w:pos="4536"/>
              <w:tab w:val="right" w:pos="9072"/>
            </w:tabs>
            <w:spacing w:after="0"/>
            <w:ind w:firstLine="709"/>
            <w:jc w:val="center"/>
            <w:rPr>
              <w:rFonts w:ascii="Arial" w:eastAsia="Calibri" w:hAnsi="Arial" w:cs="Arial"/>
              <w:sz w:val="18"/>
              <w:szCs w:val="18"/>
            </w:rPr>
          </w:pPr>
        </w:p>
      </w:tc>
      <w:tc>
        <w:tcPr>
          <w:tcW w:w="1559" w:type="dxa"/>
          <w:vAlign w:val="center"/>
        </w:tcPr>
        <w:p w:rsidR="00BD738F" w:rsidRPr="003A2152" w:rsidRDefault="00BD738F" w:rsidP="00BD738F">
          <w:pPr>
            <w:tabs>
              <w:tab w:val="center" w:pos="4536"/>
              <w:tab w:val="right" w:pos="9072"/>
            </w:tabs>
            <w:spacing w:after="0"/>
            <w:jc w:val="both"/>
            <w:rPr>
              <w:rFonts w:ascii="Arial" w:eastAsia="Calibri" w:hAnsi="Arial" w:cs="Arial"/>
              <w:sz w:val="18"/>
              <w:szCs w:val="18"/>
            </w:rPr>
          </w:pPr>
          <w:r w:rsidRPr="003A2152">
            <w:rPr>
              <w:rFonts w:ascii="Arial" w:eastAsia="Calibri" w:hAnsi="Arial" w:cs="Arial"/>
              <w:sz w:val="18"/>
              <w:szCs w:val="18"/>
            </w:rPr>
            <w:t>Revizyon No</w:t>
          </w:r>
        </w:p>
      </w:tc>
      <w:tc>
        <w:tcPr>
          <w:tcW w:w="1422" w:type="dxa"/>
          <w:vAlign w:val="center"/>
        </w:tcPr>
        <w:p w:rsidR="00BD738F" w:rsidRPr="003A2152" w:rsidRDefault="00F2516A" w:rsidP="00BD738F">
          <w:pPr>
            <w:tabs>
              <w:tab w:val="center" w:pos="4536"/>
              <w:tab w:val="right" w:pos="9072"/>
            </w:tabs>
            <w:spacing w:after="0"/>
            <w:jc w:val="both"/>
            <w:rPr>
              <w:rFonts w:ascii="Arial" w:eastAsia="Calibri" w:hAnsi="Arial" w:cs="Arial"/>
              <w:b/>
              <w:sz w:val="18"/>
              <w:szCs w:val="18"/>
            </w:rPr>
          </w:pPr>
          <w:r>
            <w:rPr>
              <w:rFonts w:ascii="Arial" w:eastAsia="Calibri" w:hAnsi="Arial" w:cs="Arial"/>
              <w:b/>
              <w:sz w:val="18"/>
              <w:szCs w:val="18"/>
            </w:rPr>
            <w:t>01</w:t>
          </w:r>
        </w:p>
      </w:tc>
    </w:tr>
    <w:tr w:rsidR="00BD738F" w:rsidRPr="003A2152" w:rsidTr="008C7400">
      <w:trPr>
        <w:trHeight w:val="276"/>
      </w:trPr>
      <w:tc>
        <w:tcPr>
          <w:tcW w:w="2127" w:type="dxa"/>
          <w:vMerge/>
          <w:vAlign w:val="center"/>
        </w:tcPr>
        <w:p w:rsidR="00BD738F" w:rsidRPr="003A2152" w:rsidRDefault="00BD738F" w:rsidP="00BD738F">
          <w:pPr>
            <w:tabs>
              <w:tab w:val="center" w:pos="4536"/>
              <w:tab w:val="right" w:pos="9072"/>
            </w:tabs>
            <w:spacing w:after="0"/>
            <w:ind w:firstLine="709"/>
            <w:jc w:val="center"/>
            <w:rPr>
              <w:rFonts w:ascii="Arial" w:eastAsia="Calibri" w:hAnsi="Arial" w:cs="Arial"/>
              <w:sz w:val="18"/>
              <w:szCs w:val="18"/>
            </w:rPr>
          </w:pPr>
        </w:p>
      </w:tc>
      <w:tc>
        <w:tcPr>
          <w:tcW w:w="5098" w:type="dxa"/>
          <w:vMerge/>
          <w:vAlign w:val="center"/>
        </w:tcPr>
        <w:p w:rsidR="00BD738F" w:rsidRPr="003A2152" w:rsidRDefault="00BD738F" w:rsidP="00BD738F">
          <w:pPr>
            <w:tabs>
              <w:tab w:val="center" w:pos="4536"/>
              <w:tab w:val="right" w:pos="9072"/>
            </w:tabs>
            <w:spacing w:after="0"/>
            <w:ind w:firstLine="709"/>
            <w:jc w:val="center"/>
            <w:rPr>
              <w:rFonts w:ascii="Arial" w:eastAsia="Calibri" w:hAnsi="Arial" w:cs="Arial"/>
              <w:sz w:val="18"/>
              <w:szCs w:val="18"/>
            </w:rPr>
          </w:pPr>
        </w:p>
      </w:tc>
      <w:tc>
        <w:tcPr>
          <w:tcW w:w="1559" w:type="dxa"/>
          <w:vAlign w:val="center"/>
        </w:tcPr>
        <w:p w:rsidR="00BD738F" w:rsidRPr="003A2152" w:rsidRDefault="00BD738F" w:rsidP="00BD738F">
          <w:pPr>
            <w:tabs>
              <w:tab w:val="center" w:pos="4536"/>
              <w:tab w:val="right" w:pos="9072"/>
            </w:tabs>
            <w:spacing w:after="0"/>
            <w:jc w:val="both"/>
            <w:rPr>
              <w:rFonts w:ascii="Arial" w:eastAsia="Calibri" w:hAnsi="Arial" w:cs="Arial"/>
              <w:sz w:val="18"/>
              <w:szCs w:val="18"/>
            </w:rPr>
          </w:pPr>
          <w:r w:rsidRPr="003A2152">
            <w:rPr>
              <w:rFonts w:ascii="Arial" w:eastAsia="Calibri" w:hAnsi="Arial" w:cs="Arial"/>
              <w:sz w:val="18"/>
              <w:szCs w:val="18"/>
            </w:rPr>
            <w:t>Sayfa</w:t>
          </w:r>
        </w:p>
      </w:tc>
      <w:tc>
        <w:tcPr>
          <w:tcW w:w="1422" w:type="dxa"/>
          <w:vAlign w:val="center"/>
        </w:tcPr>
        <w:p w:rsidR="00BD738F" w:rsidRPr="003A2152" w:rsidRDefault="00BD738F" w:rsidP="00BD738F">
          <w:pPr>
            <w:tabs>
              <w:tab w:val="center" w:pos="4536"/>
              <w:tab w:val="right" w:pos="9072"/>
            </w:tabs>
            <w:spacing w:after="0"/>
            <w:jc w:val="both"/>
            <w:rPr>
              <w:rFonts w:ascii="Arial" w:eastAsia="Calibri" w:hAnsi="Arial" w:cs="Arial"/>
              <w:b/>
              <w:sz w:val="18"/>
              <w:szCs w:val="18"/>
              <w:highlight w:val="yellow"/>
            </w:rPr>
          </w:pPr>
          <w:r w:rsidRPr="003A2152">
            <w:rPr>
              <w:rFonts w:ascii="Arial" w:eastAsia="Calibri" w:hAnsi="Arial" w:cs="Arial"/>
              <w:sz w:val="18"/>
              <w:szCs w:val="18"/>
            </w:rPr>
            <w:t>1</w:t>
          </w:r>
        </w:p>
      </w:tc>
    </w:tr>
  </w:tbl>
  <w:p w:rsidR="000C2633" w:rsidRDefault="000C2633" w:rsidP="002943C2">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A86E0B"/>
    <w:multiLevelType w:val="hybridMultilevel"/>
    <w:tmpl w:val="81DAEC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DF56A48"/>
    <w:multiLevelType w:val="hybridMultilevel"/>
    <w:tmpl w:val="8C6C914C"/>
    <w:lvl w:ilvl="0" w:tplc="BBBCC75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FB"/>
    <w:rsid w:val="000C2633"/>
    <w:rsid w:val="0010005C"/>
    <w:rsid w:val="0019334B"/>
    <w:rsid w:val="001A0806"/>
    <w:rsid w:val="001A40E4"/>
    <w:rsid w:val="001B2073"/>
    <w:rsid w:val="001C09BA"/>
    <w:rsid w:val="001E59CF"/>
    <w:rsid w:val="00223D33"/>
    <w:rsid w:val="002943C2"/>
    <w:rsid w:val="002F1DBC"/>
    <w:rsid w:val="002F4BE5"/>
    <w:rsid w:val="002F61E7"/>
    <w:rsid w:val="00306DF0"/>
    <w:rsid w:val="003241AA"/>
    <w:rsid w:val="00342CDD"/>
    <w:rsid w:val="00363A6A"/>
    <w:rsid w:val="00450968"/>
    <w:rsid w:val="00455452"/>
    <w:rsid w:val="004E1A15"/>
    <w:rsid w:val="00507121"/>
    <w:rsid w:val="00521A90"/>
    <w:rsid w:val="005443BE"/>
    <w:rsid w:val="00597073"/>
    <w:rsid w:val="005E3543"/>
    <w:rsid w:val="006213FD"/>
    <w:rsid w:val="006228EE"/>
    <w:rsid w:val="006275A2"/>
    <w:rsid w:val="00635407"/>
    <w:rsid w:val="0066002F"/>
    <w:rsid w:val="00681957"/>
    <w:rsid w:val="006A0C25"/>
    <w:rsid w:val="006D526D"/>
    <w:rsid w:val="006F7230"/>
    <w:rsid w:val="007603B2"/>
    <w:rsid w:val="00761239"/>
    <w:rsid w:val="007731AC"/>
    <w:rsid w:val="00795023"/>
    <w:rsid w:val="007E51DA"/>
    <w:rsid w:val="00802707"/>
    <w:rsid w:val="008156CB"/>
    <w:rsid w:val="008527F0"/>
    <w:rsid w:val="008A6F05"/>
    <w:rsid w:val="0090039A"/>
    <w:rsid w:val="009541C6"/>
    <w:rsid w:val="00973885"/>
    <w:rsid w:val="00991989"/>
    <w:rsid w:val="009A4870"/>
    <w:rsid w:val="009C7DE8"/>
    <w:rsid w:val="009E38BF"/>
    <w:rsid w:val="00A11278"/>
    <w:rsid w:val="00A43E95"/>
    <w:rsid w:val="00A455DC"/>
    <w:rsid w:val="00A63436"/>
    <w:rsid w:val="00A670F2"/>
    <w:rsid w:val="00AF4606"/>
    <w:rsid w:val="00B42047"/>
    <w:rsid w:val="00B8392C"/>
    <w:rsid w:val="00B96E50"/>
    <w:rsid w:val="00BC3D9D"/>
    <w:rsid w:val="00BC7D19"/>
    <w:rsid w:val="00BD1AA8"/>
    <w:rsid w:val="00BD738F"/>
    <w:rsid w:val="00BE3E72"/>
    <w:rsid w:val="00C07439"/>
    <w:rsid w:val="00C26D0F"/>
    <w:rsid w:val="00C5493D"/>
    <w:rsid w:val="00C97885"/>
    <w:rsid w:val="00CA1C12"/>
    <w:rsid w:val="00CA7DE2"/>
    <w:rsid w:val="00CB2395"/>
    <w:rsid w:val="00CD1966"/>
    <w:rsid w:val="00CF6017"/>
    <w:rsid w:val="00D241D1"/>
    <w:rsid w:val="00D7348B"/>
    <w:rsid w:val="00DA003B"/>
    <w:rsid w:val="00DA2EA0"/>
    <w:rsid w:val="00E00E9F"/>
    <w:rsid w:val="00E04855"/>
    <w:rsid w:val="00E06453"/>
    <w:rsid w:val="00E10FA0"/>
    <w:rsid w:val="00E16BFB"/>
    <w:rsid w:val="00E20860"/>
    <w:rsid w:val="00E553AA"/>
    <w:rsid w:val="00E76FFA"/>
    <w:rsid w:val="00EA0EB4"/>
    <w:rsid w:val="00ED034A"/>
    <w:rsid w:val="00ED4DE6"/>
    <w:rsid w:val="00F2516A"/>
    <w:rsid w:val="00F37398"/>
    <w:rsid w:val="00F42096"/>
    <w:rsid w:val="00F5388D"/>
    <w:rsid w:val="00F73A09"/>
    <w:rsid w:val="00FC53EB"/>
    <w:rsid w:val="00FD1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186A8A"/>
  <w15:chartTrackingRefBased/>
  <w15:docId w15:val="{729E6311-588F-47FA-A8F9-42C9BBF2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tr-TR" w:eastAsia="ja-JP" w:bidi="ar-SA"/>
      </w:rPr>
    </w:rPrDefault>
    <w:pPrDefault>
      <w:pPr>
        <w:spacing w:before="30" w:after="3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0E4"/>
  </w:style>
  <w:style w:type="paragraph" w:styleId="Balk1">
    <w:name w:val="heading 1"/>
    <w:basedOn w:val="Normal"/>
    <w:link w:val="Balk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Balk2">
    <w:name w:val="heading 2"/>
    <w:basedOn w:val="Normal"/>
    <w:link w:val="Balk2Char"/>
    <w:uiPriority w:val="9"/>
    <w:unhideWhenUsed/>
    <w:qFormat/>
    <w:pPr>
      <w:keepLines/>
      <w:outlineLvl w:val="1"/>
    </w:pPr>
    <w:rPr>
      <w:rFonts w:asciiTheme="majorHAnsi" w:eastAsiaTheme="majorEastAsia" w:hAnsiTheme="majorHAnsi" w:cstheme="majorBidi"/>
      <w:b/>
      <w:szCs w:val="26"/>
    </w:rPr>
  </w:style>
  <w:style w:type="paragraph" w:styleId="Balk3">
    <w:name w:val="heading 3"/>
    <w:basedOn w:val="Normal"/>
    <w:next w:val="Normal"/>
    <w:link w:val="Balk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Balk4">
    <w:name w:val="heading 4"/>
    <w:basedOn w:val="Normal"/>
    <w:next w:val="Normal"/>
    <w:link w:val="Balk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Balk9">
    <w:name w:val="heading 9"/>
    <w:basedOn w:val="Normal"/>
    <w:next w:val="Normal"/>
    <w:link w:val="Balk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itapBal">
    <w:name w:val="Book Title"/>
    <w:basedOn w:val="VarsaylanParagrafYazTipi"/>
    <w:uiPriority w:val="33"/>
    <w:semiHidden/>
    <w:unhideWhenUsed/>
    <w:qFormat/>
    <w:rPr>
      <w:b/>
      <w:bCs/>
      <w:i/>
      <w:iCs/>
      <w:spacing w:val="0"/>
    </w:rPr>
  </w:style>
  <w:style w:type="character" w:styleId="GlBavuru">
    <w:name w:val="Intense Reference"/>
    <w:basedOn w:val="VarsaylanParagrafYazTipi"/>
    <w:uiPriority w:val="32"/>
    <w:semiHidden/>
    <w:unhideWhenUsed/>
    <w:qFormat/>
    <w:rsid w:val="001A40E4"/>
    <w:rPr>
      <w:b/>
      <w:bCs/>
      <w:caps w:val="0"/>
      <w:smallCaps/>
      <w:color w:val="365F91" w:themeColor="accent1" w:themeShade="BF"/>
      <w:spacing w:val="0"/>
    </w:rPr>
  </w:style>
  <w:style w:type="paragraph" w:styleId="ListeMaddemi">
    <w:name w:val="List Bullet"/>
    <w:basedOn w:val="Normal"/>
    <w:uiPriority w:val="10"/>
    <w:pPr>
      <w:numPr>
        <w:numId w:val="3"/>
      </w:numPr>
    </w:pPr>
  </w:style>
  <w:style w:type="paragraph" w:styleId="ListeNumaras">
    <w:name w:val="List Number"/>
    <w:basedOn w:val="Normal"/>
    <w:uiPriority w:val="10"/>
    <w:pPr>
      <w:numPr>
        <w:numId w:val="4"/>
      </w:numPr>
    </w:p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before="0" w:after="160"/>
    </w:pPr>
    <w:rPr>
      <w:rFonts w:eastAsiaTheme="minorHAnsi"/>
      <w:lang w:eastAsia="en-US"/>
    </w:rPr>
  </w:style>
  <w:style w:type="character" w:customStyle="1" w:styleId="AklamaMetniChar">
    <w:name w:val="Açıklama Metni Char"/>
    <w:basedOn w:val="VarsaylanParagrafYazTipi"/>
    <w:link w:val="AklamaMetni"/>
    <w:uiPriority w:val="99"/>
    <w:semiHidden/>
    <w:rPr>
      <w:rFonts w:eastAsiaTheme="minorHAnsi"/>
      <w:lang w:eastAsia="en-US"/>
    </w:rPr>
  </w:style>
  <w:style w:type="paragraph" w:styleId="AralkYok">
    <w:name w:val="No Spacing"/>
    <w:uiPriority w:val="1"/>
    <w:semiHidden/>
    <w:unhideWhenUsed/>
    <w:qFormat/>
    <w:pPr>
      <w:spacing w:before="0" w:after="0"/>
    </w:pPr>
  </w:style>
  <w:style w:type="paragraph" w:styleId="AltBilgi">
    <w:name w:val="footer"/>
    <w:basedOn w:val="Normal"/>
    <w:link w:val="AltBilgiChar"/>
    <w:uiPriority w:val="99"/>
    <w:unhideWhenUsed/>
  </w:style>
  <w:style w:type="character" w:customStyle="1" w:styleId="AltBilgiChar">
    <w:name w:val="Alt Bilgi Char"/>
    <w:basedOn w:val="VarsaylanParagrafYazTipi"/>
    <w:link w:val="AltBilgi"/>
    <w:uiPriority w:val="99"/>
  </w:style>
  <w:style w:type="character" w:customStyle="1" w:styleId="Balk3Char">
    <w:name w:val="Başlık 3 Char"/>
    <w:basedOn w:val="VarsaylanParagrafYazTipi"/>
    <w:link w:val="Balk3"/>
    <w:uiPriority w:val="9"/>
    <w:semiHidden/>
    <w:rPr>
      <w:rFonts w:asciiTheme="majorHAnsi" w:eastAsiaTheme="majorEastAsia" w:hAnsiTheme="majorHAnsi" w:cstheme="majorBidi"/>
      <w:color w:val="243F60" w:themeColor="accent1" w:themeShade="7F"/>
      <w:szCs w:val="24"/>
    </w:rPr>
  </w:style>
  <w:style w:type="character" w:styleId="YerTutucuMetni">
    <w:name w:val="Placeholder Text"/>
    <w:basedOn w:val="VarsaylanParagrafYazTipi"/>
    <w:uiPriority w:val="99"/>
    <w:semiHidden/>
    <w:rPr>
      <w:color w:val="808080"/>
    </w:rPr>
  </w:style>
  <w:style w:type="character" w:customStyle="1" w:styleId="Balk4Char">
    <w:name w:val="Başlık 4 Char"/>
    <w:basedOn w:val="VarsaylanParagrafYazTipi"/>
    <w:link w:val="Balk4"/>
    <w:uiPriority w:val="9"/>
    <w:semiHidden/>
    <w:rPr>
      <w:rFonts w:asciiTheme="majorHAnsi" w:eastAsiaTheme="majorEastAsia" w:hAnsiTheme="majorHAnsi" w:cstheme="majorBidi"/>
      <w:i/>
      <w:iCs/>
      <w:color w:val="365F91" w:themeColor="accent1" w:themeShade="BF"/>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color w:val="272727" w:themeColor="text1" w:themeTint="D8"/>
      <w:sz w:val="18"/>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i/>
      <w:iCs/>
      <w:color w:val="272727" w:themeColor="text1" w:themeTint="D8"/>
      <w:sz w:val="18"/>
      <w:szCs w:val="21"/>
    </w:rPr>
  </w:style>
  <w:style w:type="paragraph" w:styleId="TBal">
    <w:name w:val="TOC Heading"/>
    <w:basedOn w:val="Balk1"/>
    <w:next w:val="Normal"/>
    <w:uiPriority w:val="39"/>
    <w:semiHidden/>
    <w:unhideWhenUsed/>
    <w:qFormat/>
    <w:pPr>
      <w:keepNext/>
      <w:outlineLvl w:val="9"/>
    </w:pPr>
  </w:style>
  <w:style w:type="paragraph" w:styleId="stBilgi">
    <w:name w:val="header"/>
    <w:basedOn w:val="Normal"/>
    <w:link w:val="stBilgiChar"/>
    <w:uiPriority w:val="99"/>
    <w:unhideWhenUsed/>
    <w:pPr>
      <w:spacing w:before="0" w:after="240"/>
      <w:jc w:val="right"/>
    </w:pPr>
    <w:rPr>
      <w:b/>
      <w:sz w:val="28"/>
    </w:rPr>
  </w:style>
  <w:style w:type="character" w:customStyle="1" w:styleId="stBilgiChar">
    <w:name w:val="Üst Bilgi Char"/>
    <w:basedOn w:val="VarsaylanParagrafYazTipi"/>
    <w:link w:val="stBilgi"/>
    <w:uiPriority w:val="99"/>
    <w:rPr>
      <w:b/>
      <w:sz w:val="28"/>
    </w:rPr>
  </w:style>
  <w:style w:type="paragraph" w:styleId="BalonMetni">
    <w:name w:val="Balloon Text"/>
    <w:basedOn w:val="Normal"/>
    <w:link w:val="BalonMetniChar"/>
    <w:uiPriority w:val="99"/>
    <w:semiHidden/>
    <w:unhideWhenUsed/>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Calibri" w:hAnsi="Segoe UI" w:cs="Segoe UI"/>
      <w:sz w:val="18"/>
      <w:szCs w:val="18"/>
      <w:lang w:eastAsia="en-US"/>
    </w:rPr>
  </w:style>
  <w:style w:type="table" w:styleId="DzTablo4">
    <w:name w:val="Plain Table 4"/>
    <w:basedOn w:val="NormalTablo"/>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3">
    <w:name w:val="Plain Table 3"/>
    <w:basedOn w:val="NormalTablo"/>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Balk1Char">
    <w:name w:val="Başlık 1 Char"/>
    <w:basedOn w:val="VarsaylanParagrafYazTipi"/>
    <w:link w:val="Balk1"/>
    <w:uiPriority w:val="9"/>
    <w:rsid w:val="00761239"/>
    <w:rPr>
      <w:rFonts w:asciiTheme="majorHAnsi" w:eastAsiaTheme="majorEastAsia" w:hAnsiTheme="majorHAnsi" w:cstheme="majorBidi"/>
      <w:b/>
      <w:smallCaps/>
      <w:sz w:val="22"/>
      <w:szCs w:val="32"/>
    </w:rPr>
  </w:style>
  <w:style w:type="character" w:customStyle="1" w:styleId="Balk2Char">
    <w:name w:val="Başlık 2 Char"/>
    <w:basedOn w:val="VarsaylanParagrafYazTipi"/>
    <w:link w:val="Balk2"/>
    <w:uiPriority w:val="9"/>
    <w:rPr>
      <w:rFonts w:asciiTheme="majorHAnsi" w:eastAsiaTheme="majorEastAsia" w:hAnsiTheme="majorHAnsi" w:cstheme="majorBidi"/>
      <w:b/>
      <w:szCs w:val="26"/>
    </w:rPr>
  </w:style>
  <w:style w:type="table" w:styleId="DzTablo1">
    <w:name w:val="Plain Table 1"/>
    <w:basedOn w:val="NormalTablo"/>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
    <w:name w:val="Table Grid"/>
    <w:basedOn w:val="NormalTablo"/>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lk5Char">
    <w:name w:val="Başlık 5 Char"/>
    <w:basedOn w:val="VarsaylanParagrafYazTipi"/>
    <w:link w:val="Balk5"/>
    <w:uiPriority w:val="9"/>
    <w:semiHidden/>
    <w:rsid w:val="001A40E4"/>
    <w:rPr>
      <w:rFonts w:asciiTheme="majorHAnsi" w:eastAsiaTheme="majorEastAsia" w:hAnsiTheme="majorHAnsi" w:cstheme="majorBidi"/>
      <w:color w:val="365F91" w:themeColor="accent1" w:themeShade="BF"/>
    </w:rPr>
  </w:style>
  <w:style w:type="character" w:styleId="GlVurgulama">
    <w:name w:val="Intense Emphasis"/>
    <w:basedOn w:val="VarsaylanParagrafYazTipi"/>
    <w:uiPriority w:val="21"/>
    <w:semiHidden/>
    <w:unhideWhenUsed/>
    <w:qFormat/>
    <w:rsid w:val="001A40E4"/>
    <w:rPr>
      <w:i/>
      <w:iCs/>
      <w:color w:val="365F91" w:themeColor="accent1" w:themeShade="BF"/>
    </w:rPr>
  </w:style>
  <w:style w:type="paragraph" w:styleId="GlAlnt">
    <w:name w:val="Intense Quote"/>
    <w:basedOn w:val="Normal"/>
    <w:next w:val="Normal"/>
    <w:link w:val="GlAlnt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semiHidden/>
    <w:rsid w:val="001A40E4"/>
    <w:rPr>
      <w:i/>
      <w:iCs/>
      <w:color w:val="365F91" w:themeColor="accent1" w:themeShade="BF"/>
    </w:rPr>
  </w:style>
  <w:style w:type="paragraph" w:styleId="bekMetni">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zmlenmeyenBahsetme1">
    <w:name w:val="Çözümlenmeyen Bahsetme1"/>
    <w:basedOn w:val="VarsaylanParagrafYazTipi"/>
    <w:uiPriority w:val="99"/>
    <w:semiHidden/>
    <w:unhideWhenUsed/>
    <w:rsid w:val="001A40E4"/>
    <w:rPr>
      <w:color w:val="595959" w:themeColor="text1" w:themeTint="A6"/>
      <w:shd w:val="clear" w:color="auto" w:fill="E6E6E6"/>
    </w:rPr>
  </w:style>
  <w:style w:type="paragraph" w:styleId="ResimYazs">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Vurgu">
    <w:name w:val="Emphasis"/>
    <w:basedOn w:val="VarsaylanParagrafYazTipi"/>
    <w:uiPriority w:val="20"/>
    <w:semiHidden/>
    <w:unhideWhenUsed/>
    <w:qFormat/>
    <w:rsid w:val="005443BE"/>
    <w:rPr>
      <w:i/>
      <w:iCs/>
    </w:rPr>
  </w:style>
  <w:style w:type="character" w:customStyle="1" w:styleId="Balk6Char">
    <w:name w:val="Başlık 6 Char"/>
    <w:basedOn w:val="VarsaylanParagrafYazTipi"/>
    <w:link w:val="Balk6"/>
    <w:uiPriority w:val="9"/>
    <w:semiHidden/>
    <w:rsid w:val="005443BE"/>
    <w:rPr>
      <w:rFonts w:asciiTheme="majorHAnsi" w:eastAsiaTheme="majorEastAsia" w:hAnsiTheme="majorHAnsi" w:cstheme="majorBidi"/>
      <w:color w:val="243F60" w:themeColor="accent1" w:themeShade="7F"/>
    </w:rPr>
  </w:style>
  <w:style w:type="character" w:customStyle="1" w:styleId="Balk7Char">
    <w:name w:val="Başlık 7 Char"/>
    <w:basedOn w:val="VarsaylanParagrafYazTipi"/>
    <w:link w:val="Balk7"/>
    <w:uiPriority w:val="9"/>
    <w:semiHidden/>
    <w:rsid w:val="005443BE"/>
    <w:rPr>
      <w:rFonts w:asciiTheme="majorHAnsi" w:eastAsiaTheme="majorEastAsia" w:hAnsiTheme="majorHAnsi" w:cstheme="majorBidi"/>
      <w:i/>
      <w:iCs/>
      <w:color w:val="243F60" w:themeColor="accent1" w:themeShade="7F"/>
    </w:rPr>
  </w:style>
  <w:style w:type="paragraph" w:styleId="ListeParagraf">
    <w:name w:val="List Paragraph"/>
    <w:basedOn w:val="Normal"/>
    <w:uiPriority w:val="34"/>
    <w:unhideWhenUsed/>
    <w:qFormat/>
    <w:rsid w:val="005443BE"/>
    <w:pPr>
      <w:ind w:left="720"/>
      <w:contextualSpacing/>
    </w:pPr>
  </w:style>
  <w:style w:type="paragraph" w:styleId="Alnt">
    <w:name w:val="Quote"/>
    <w:basedOn w:val="Normal"/>
    <w:next w:val="Normal"/>
    <w:link w:val="AlntChar"/>
    <w:uiPriority w:val="29"/>
    <w:semiHidden/>
    <w:unhideWhenUsed/>
    <w:qFormat/>
    <w:rsid w:val="005443BE"/>
    <w:pPr>
      <w:spacing w:before="200" w:after="160"/>
      <w:ind w:left="864" w:right="864"/>
      <w:jc w:val="center"/>
    </w:pPr>
    <w:rPr>
      <w:i/>
      <w:iCs/>
      <w:color w:val="404040" w:themeColor="text1" w:themeTint="BF"/>
    </w:rPr>
  </w:style>
  <w:style w:type="character" w:customStyle="1" w:styleId="AlntChar">
    <w:name w:val="Alıntı Char"/>
    <w:basedOn w:val="VarsaylanParagrafYazTipi"/>
    <w:link w:val="Alnt"/>
    <w:uiPriority w:val="29"/>
    <w:semiHidden/>
    <w:rsid w:val="005443BE"/>
    <w:rPr>
      <w:i/>
      <w:iCs/>
      <w:color w:val="404040" w:themeColor="text1" w:themeTint="BF"/>
    </w:rPr>
  </w:style>
  <w:style w:type="character" w:styleId="Gl">
    <w:name w:val="Strong"/>
    <w:basedOn w:val="VarsaylanParagrafYazTipi"/>
    <w:uiPriority w:val="22"/>
    <w:semiHidden/>
    <w:unhideWhenUsed/>
    <w:qFormat/>
    <w:rsid w:val="005443BE"/>
    <w:rPr>
      <w:b/>
      <w:bCs/>
    </w:rPr>
  </w:style>
  <w:style w:type="paragraph" w:styleId="Altyaz">
    <w:name w:val="Subtitle"/>
    <w:basedOn w:val="Normal"/>
    <w:next w:val="Normal"/>
    <w:link w:val="Altyaz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AltyazChar">
    <w:name w:val="Altyazı Char"/>
    <w:basedOn w:val="VarsaylanParagrafYazTipi"/>
    <w:link w:val="Altyaz"/>
    <w:uiPriority w:val="11"/>
    <w:semiHidden/>
    <w:rsid w:val="005443BE"/>
    <w:rPr>
      <w:color w:val="5A5A5A" w:themeColor="text1" w:themeTint="A5"/>
      <w:spacing w:val="15"/>
      <w:sz w:val="22"/>
      <w:szCs w:val="22"/>
    </w:rPr>
  </w:style>
  <w:style w:type="character" w:styleId="HafifVurgulama">
    <w:name w:val="Subtle Emphasis"/>
    <w:basedOn w:val="VarsaylanParagrafYazTipi"/>
    <w:uiPriority w:val="19"/>
    <w:semiHidden/>
    <w:unhideWhenUsed/>
    <w:qFormat/>
    <w:rsid w:val="005443BE"/>
    <w:rPr>
      <w:i/>
      <w:iCs/>
      <w:color w:val="404040" w:themeColor="text1" w:themeTint="BF"/>
    </w:rPr>
  </w:style>
  <w:style w:type="character" w:styleId="HafifBavuru">
    <w:name w:val="Subtle Reference"/>
    <w:basedOn w:val="VarsaylanParagrafYazTipi"/>
    <w:uiPriority w:val="31"/>
    <w:semiHidden/>
    <w:unhideWhenUsed/>
    <w:qFormat/>
    <w:rsid w:val="005443BE"/>
    <w:rPr>
      <w:smallCaps/>
      <w:color w:val="5A5A5A" w:themeColor="text1" w:themeTint="A5"/>
    </w:rPr>
  </w:style>
  <w:style w:type="paragraph" w:styleId="KonuBal">
    <w:name w:val="Title"/>
    <w:basedOn w:val="Normal"/>
    <w:next w:val="Normal"/>
    <w:link w:val="KonuBal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semiHidden/>
    <w:rsid w:val="005443BE"/>
    <w:rPr>
      <w:rFonts w:asciiTheme="majorHAnsi" w:eastAsiaTheme="majorEastAsia" w:hAnsiTheme="majorHAnsi" w:cstheme="majorBidi"/>
      <w:spacing w:val="-10"/>
      <w:kern w:val="28"/>
      <w:sz w:val="56"/>
      <w:szCs w:val="56"/>
    </w:rPr>
  </w:style>
  <w:style w:type="character" w:styleId="Kpr">
    <w:name w:val="Hyperlink"/>
    <w:basedOn w:val="VarsaylanParagrafYazTipi"/>
    <w:uiPriority w:val="99"/>
    <w:unhideWhenUsed/>
    <w:rsid w:val="005970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ebirim@maltepe.edu.t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ortak\AppData\Roaming\Microsoft\&#350;ablonlar\&#304;&#351;%20tan&#305;m&#305;%20form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253A9F38A849DA892ED8C1FB18F3DC"/>
        <w:category>
          <w:name w:val="Genel"/>
          <w:gallery w:val="placeholder"/>
        </w:category>
        <w:types>
          <w:type w:val="bbPlcHdr"/>
        </w:types>
        <w:behaviors>
          <w:behavior w:val="content"/>
        </w:behaviors>
        <w:guid w:val="{52319CAC-5406-40C6-8DDA-51D93D46AC47}"/>
      </w:docPartPr>
      <w:docPartBody>
        <w:p w:rsidR="00AC1EE0" w:rsidRDefault="00014B69" w:rsidP="00014B69">
          <w:pPr>
            <w:pStyle w:val="3B253A9F38A849DA892ED8C1FB18F3DC"/>
          </w:pPr>
          <w:r w:rsidRPr="00973885">
            <w:rPr>
              <w:lang w:bidi="tr-TR"/>
            </w:rPr>
            <w:t>İş Unvanı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B69"/>
    <w:rsid w:val="00010E67"/>
    <w:rsid w:val="00014B69"/>
    <w:rsid w:val="002E264A"/>
    <w:rsid w:val="0040721C"/>
    <w:rsid w:val="00481F7D"/>
    <w:rsid w:val="00565E7F"/>
    <w:rsid w:val="00725E75"/>
    <w:rsid w:val="00906F9C"/>
    <w:rsid w:val="00951D70"/>
    <w:rsid w:val="00A53216"/>
    <w:rsid w:val="00AC1EE0"/>
    <w:rsid w:val="00B53ABC"/>
    <w:rsid w:val="00CC1E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F0584585A6F41F78EB0E71F0676617F">
    <w:name w:val="DF0584585A6F41F78EB0E71F0676617F"/>
  </w:style>
  <w:style w:type="paragraph" w:customStyle="1" w:styleId="E37399C406914F158D67E7962D1FC026">
    <w:name w:val="E37399C406914F158D67E7962D1FC026"/>
  </w:style>
  <w:style w:type="paragraph" w:customStyle="1" w:styleId="538187B447B145AFB79987CFAC897888">
    <w:name w:val="538187B447B145AFB79987CFAC897888"/>
  </w:style>
  <w:style w:type="paragraph" w:customStyle="1" w:styleId="38D2B804885D40F9B8B69C7586AECC81">
    <w:name w:val="38D2B804885D40F9B8B69C7586AECC81"/>
  </w:style>
  <w:style w:type="paragraph" w:customStyle="1" w:styleId="1EE139FB63DB48D8AB52A3FBC8767BF7">
    <w:name w:val="1EE139FB63DB48D8AB52A3FBC8767BF7"/>
  </w:style>
  <w:style w:type="paragraph" w:customStyle="1" w:styleId="20B56626F3724CE1A5F416E8B1FF3843">
    <w:name w:val="20B56626F3724CE1A5F416E8B1FF3843"/>
  </w:style>
  <w:style w:type="paragraph" w:customStyle="1" w:styleId="84B4E78968C54FCE9A52239E674DEA9C">
    <w:name w:val="84B4E78968C54FCE9A52239E674DEA9C"/>
  </w:style>
  <w:style w:type="paragraph" w:customStyle="1" w:styleId="77471620A4394FD9A448FB10A2F42E54">
    <w:name w:val="77471620A4394FD9A448FB10A2F42E54"/>
  </w:style>
  <w:style w:type="paragraph" w:customStyle="1" w:styleId="A3919674E45949BD86F5CBEFE06D7C50">
    <w:name w:val="A3919674E45949BD86F5CBEFE06D7C50"/>
  </w:style>
  <w:style w:type="paragraph" w:customStyle="1" w:styleId="FE7F3633BBE64951820169EA9C983572">
    <w:name w:val="FE7F3633BBE64951820169EA9C983572"/>
  </w:style>
  <w:style w:type="paragraph" w:customStyle="1" w:styleId="373DBB3ACA434E97937A625D3AFCA693">
    <w:name w:val="373DBB3ACA434E97937A625D3AFCA693"/>
  </w:style>
  <w:style w:type="paragraph" w:customStyle="1" w:styleId="C62AD88AFCA64003B772178491EF1CCD">
    <w:name w:val="C62AD88AFCA64003B772178491EF1CCD"/>
  </w:style>
  <w:style w:type="paragraph" w:customStyle="1" w:styleId="F566EB8F21604D8580AFFEB6BB598B19">
    <w:name w:val="F566EB8F21604D8580AFFEB6BB598B19"/>
  </w:style>
  <w:style w:type="paragraph" w:customStyle="1" w:styleId="22B4E39DC28340A58440DA22053D4AB6">
    <w:name w:val="22B4E39DC28340A58440DA22053D4AB6"/>
  </w:style>
  <w:style w:type="paragraph" w:customStyle="1" w:styleId="5380AF05A0E04EB2961A0C76EB47DF5F">
    <w:name w:val="5380AF05A0E04EB2961A0C76EB47DF5F"/>
  </w:style>
  <w:style w:type="paragraph" w:customStyle="1" w:styleId="C16FEC8EF0FA4FC591552B2F680E1189">
    <w:name w:val="C16FEC8EF0FA4FC591552B2F680E1189"/>
  </w:style>
  <w:style w:type="paragraph" w:customStyle="1" w:styleId="FE18FFB91F9D489A91D2D02F5C4CA9AA">
    <w:name w:val="FE18FFB91F9D489A91D2D02F5C4CA9AA"/>
  </w:style>
  <w:style w:type="paragraph" w:customStyle="1" w:styleId="C30DA4BB72574EB3AE81631EA3B06024">
    <w:name w:val="C30DA4BB72574EB3AE81631EA3B06024"/>
  </w:style>
  <w:style w:type="paragraph" w:customStyle="1" w:styleId="D6B6981088F847BEA83FFFA2C0FA9E45">
    <w:name w:val="D6B6981088F847BEA83FFFA2C0FA9E45"/>
  </w:style>
  <w:style w:type="paragraph" w:customStyle="1" w:styleId="2F8D9B43C05645C3961BE09965D5EB05">
    <w:name w:val="2F8D9B43C05645C3961BE09965D5EB05"/>
  </w:style>
  <w:style w:type="paragraph" w:customStyle="1" w:styleId="2ED927FF1F2A49C89DE64A45E9E06746">
    <w:name w:val="2ED927FF1F2A49C89DE64A45E9E06746"/>
  </w:style>
  <w:style w:type="paragraph" w:customStyle="1" w:styleId="A6B14F5B6C324D7A95DD91871723481C">
    <w:name w:val="A6B14F5B6C324D7A95DD91871723481C"/>
  </w:style>
  <w:style w:type="paragraph" w:customStyle="1" w:styleId="47F440162C1C433C9177D6723D323515">
    <w:name w:val="47F440162C1C433C9177D6723D323515"/>
  </w:style>
  <w:style w:type="paragraph" w:customStyle="1" w:styleId="4ACE0D3962A84FE1A91E4CC809DEF85C">
    <w:name w:val="4ACE0D3962A84FE1A91E4CC809DEF85C"/>
  </w:style>
  <w:style w:type="paragraph" w:customStyle="1" w:styleId="8A7EE72F8CC345D58E9D9FFF2BD3C52D">
    <w:name w:val="8A7EE72F8CC345D58E9D9FFF2BD3C52D"/>
  </w:style>
  <w:style w:type="paragraph" w:customStyle="1" w:styleId="EFA471A7149A4648A77CF6C34A9A7772">
    <w:name w:val="EFA471A7149A4648A77CF6C34A9A7772"/>
  </w:style>
  <w:style w:type="paragraph" w:customStyle="1" w:styleId="46AECA2C0C6146CCA96019E7A6540912">
    <w:name w:val="46AECA2C0C6146CCA96019E7A6540912"/>
  </w:style>
  <w:style w:type="paragraph" w:customStyle="1" w:styleId="BD5AEB85B04A40BBAA2AD9828BC724E3">
    <w:name w:val="BD5AEB85B04A40BBAA2AD9828BC724E3"/>
  </w:style>
  <w:style w:type="paragraph" w:customStyle="1" w:styleId="19587428FC024D4480D71129E6E42BEE">
    <w:name w:val="19587428FC024D4480D71129E6E42BEE"/>
  </w:style>
  <w:style w:type="paragraph" w:customStyle="1" w:styleId="1160C2D63E024D5B8136D401E5DEAEE2">
    <w:name w:val="1160C2D63E024D5B8136D401E5DEAEE2"/>
  </w:style>
  <w:style w:type="paragraph" w:customStyle="1" w:styleId="13E1C44F4B3645F4BBD2BF0FF0EF6303">
    <w:name w:val="13E1C44F4B3645F4BBD2BF0FF0EF6303"/>
  </w:style>
  <w:style w:type="paragraph" w:customStyle="1" w:styleId="A2F64D56CC04411B9F85DF9DFFDA9494">
    <w:name w:val="A2F64D56CC04411B9F85DF9DFFDA9494"/>
  </w:style>
  <w:style w:type="paragraph" w:customStyle="1" w:styleId="E9C510536CF843CAA259E0D28C495E9C">
    <w:name w:val="E9C510536CF843CAA259E0D28C495E9C"/>
  </w:style>
  <w:style w:type="paragraph" w:customStyle="1" w:styleId="709C7A6D46A244A9994AE3761BEB7258">
    <w:name w:val="709C7A6D46A244A9994AE3761BEB7258"/>
  </w:style>
  <w:style w:type="paragraph" w:customStyle="1" w:styleId="3D3B4AA49A5F407880B22572E654A61D">
    <w:name w:val="3D3B4AA49A5F407880B22572E654A61D"/>
  </w:style>
  <w:style w:type="paragraph" w:customStyle="1" w:styleId="3BA24C884DC64B97A54E3AAEAECC8DB3">
    <w:name w:val="3BA24C884DC64B97A54E3AAEAECC8DB3"/>
  </w:style>
  <w:style w:type="paragraph" w:customStyle="1" w:styleId="3A1BF4AC226E405C8AEE7B6A5DD01DBC">
    <w:name w:val="3A1BF4AC226E405C8AEE7B6A5DD01DBC"/>
  </w:style>
  <w:style w:type="paragraph" w:customStyle="1" w:styleId="C71FF649CF2A4F5395F89A1215EA4445">
    <w:name w:val="C71FF649CF2A4F5395F89A1215EA4445"/>
  </w:style>
  <w:style w:type="paragraph" w:customStyle="1" w:styleId="55B7648172584B7DAC85AF0369EBBDD4">
    <w:name w:val="55B7648172584B7DAC85AF0369EBBDD4"/>
  </w:style>
  <w:style w:type="paragraph" w:customStyle="1" w:styleId="F219B79EDC0B496393211870A9E622BC">
    <w:name w:val="F219B79EDC0B496393211870A9E622BC"/>
  </w:style>
  <w:style w:type="paragraph" w:customStyle="1" w:styleId="290E8B5BF4BF4C65BA54C877F9FE2A3C">
    <w:name w:val="290E8B5BF4BF4C65BA54C877F9FE2A3C"/>
  </w:style>
  <w:style w:type="paragraph" w:customStyle="1" w:styleId="4322AC1A3BE3442EABEBC46AE4858B19">
    <w:name w:val="4322AC1A3BE3442EABEBC46AE4858B19"/>
  </w:style>
  <w:style w:type="paragraph" w:customStyle="1" w:styleId="0FBEC032602E4DEF85148F6446A78709">
    <w:name w:val="0FBEC032602E4DEF85148F6446A78709"/>
  </w:style>
  <w:style w:type="paragraph" w:customStyle="1" w:styleId="74257CCCB7004F648093C6EF48791583">
    <w:name w:val="74257CCCB7004F648093C6EF48791583"/>
  </w:style>
  <w:style w:type="paragraph" w:customStyle="1" w:styleId="D85D545DC2C6481B89907E3559699431">
    <w:name w:val="D85D545DC2C6481B89907E3559699431"/>
  </w:style>
  <w:style w:type="paragraph" w:customStyle="1" w:styleId="54C8CE2EDACE4556A9891B9AB3EC6BAC">
    <w:name w:val="54C8CE2EDACE4556A9891B9AB3EC6BAC"/>
  </w:style>
  <w:style w:type="paragraph" w:customStyle="1" w:styleId="D91A87C7466F429E93463E2CEAAEA979">
    <w:name w:val="D91A87C7466F429E93463E2CEAAEA979"/>
  </w:style>
  <w:style w:type="paragraph" w:customStyle="1" w:styleId="5053F0FD0CF447D2AC75DF32CE92D51E">
    <w:name w:val="5053F0FD0CF447D2AC75DF32CE92D51E"/>
  </w:style>
  <w:style w:type="paragraph" w:customStyle="1" w:styleId="D0D56D6DE6804175877C4674A1325621">
    <w:name w:val="D0D56D6DE6804175877C4674A1325621"/>
  </w:style>
  <w:style w:type="paragraph" w:customStyle="1" w:styleId="B0050E362FF04BB794E52B0C72207019">
    <w:name w:val="B0050E362FF04BB794E52B0C72207019"/>
  </w:style>
  <w:style w:type="paragraph" w:customStyle="1" w:styleId="50FAE5BAB89E4527B3763CEBCCBD9956">
    <w:name w:val="50FAE5BAB89E4527B3763CEBCCBD9956"/>
  </w:style>
  <w:style w:type="paragraph" w:customStyle="1" w:styleId="7F797BD5CBD4438F8FFFA81DD5922BB3">
    <w:name w:val="7F797BD5CBD4438F8FFFA81DD5922BB3"/>
  </w:style>
  <w:style w:type="paragraph" w:customStyle="1" w:styleId="3548A0D568264D9CB7226CA161C67B2E">
    <w:name w:val="3548A0D568264D9CB7226CA161C67B2E"/>
  </w:style>
  <w:style w:type="paragraph" w:customStyle="1" w:styleId="9BF293A2687C4A49B8FE56AFC0720A2E">
    <w:name w:val="9BF293A2687C4A49B8FE56AFC0720A2E"/>
  </w:style>
  <w:style w:type="paragraph" w:customStyle="1" w:styleId="DC7ED9E658F1434D9A4DD490A4A880A7">
    <w:name w:val="DC7ED9E658F1434D9A4DD490A4A880A7"/>
  </w:style>
  <w:style w:type="paragraph" w:customStyle="1" w:styleId="0DDB12A2666F465D95A151F9D914A093">
    <w:name w:val="0DDB12A2666F465D95A151F9D914A093"/>
  </w:style>
  <w:style w:type="paragraph" w:customStyle="1" w:styleId="4C221E02898748198BAC48DAD395DB1A">
    <w:name w:val="4C221E02898748198BAC48DAD395DB1A"/>
  </w:style>
  <w:style w:type="paragraph" w:customStyle="1" w:styleId="C55F15B750B34EABACE92B8FEBBE45F6">
    <w:name w:val="C55F15B750B34EABACE92B8FEBBE45F6"/>
  </w:style>
  <w:style w:type="paragraph" w:customStyle="1" w:styleId="DE457F17851347FABB6D2110E6756E84">
    <w:name w:val="DE457F17851347FABB6D2110E6756E84"/>
  </w:style>
  <w:style w:type="paragraph" w:customStyle="1" w:styleId="3F9666B0F55042069653F9A395852C57">
    <w:name w:val="3F9666B0F55042069653F9A395852C57"/>
  </w:style>
  <w:style w:type="paragraph" w:customStyle="1" w:styleId="528EF1EEDDF34AFEB4E69D9EDA1D981B">
    <w:name w:val="528EF1EEDDF34AFEB4E69D9EDA1D981B"/>
  </w:style>
  <w:style w:type="paragraph" w:customStyle="1" w:styleId="C009E09655DD4D5885BA42BA0B2F8463">
    <w:name w:val="C009E09655DD4D5885BA42BA0B2F8463"/>
  </w:style>
  <w:style w:type="paragraph" w:customStyle="1" w:styleId="71A11E44EDCB4E70938C7D89ADCF9463">
    <w:name w:val="71A11E44EDCB4E70938C7D89ADCF9463"/>
  </w:style>
  <w:style w:type="paragraph" w:customStyle="1" w:styleId="07FFD20D9C474E58B559D8AE5582D075">
    <w:name w:val="07FFD20D9C474E58B559D8AE5582D075"/>
  </w:style>
  <w:style w:type="paragraph" w:customStyle="1" w:styleId="439F91D0E91A4430894BD3416D96531C">
    <w:name w:val="439F91D0E91A4430894BD3416D96531C"/>
  </w:style>
  <w:style w:type="paragraph" w:customStyle="1" w:styleId="2C7A91B01AAF428E8D256CF830EA3736">
    <w:name w:val="2C7A91B01AAF428E8D256CF830EA3736"/>
  </w:style>
  <w:style w:type="paragraph" w:customStyle="1" w:styleId="B5FB42926C5840EA84AAAF5B01076483">
    <w:name w:val="B5FB42926C5840EA84AAAF5B01076483"/>
    <w:rsid w:val="00014B69"/>
  </w:style>
  <w:style w:type="paragraph" w:customStyle="1" w:styleId="3B253A9F38A849DA892ED8C1FB18F3DC">
    <w:name w:val="3B253A9F38A849DA892ED8C1FB18F3DC"/>
    <w:rsid w:val="00014B69"/>
  </w:style>
  <w:style w:type="paragraph" w:customStyle="1" w:styleId="26877DC6614A48ED961D8D3E197B382A">
    <w:name w:val="26877DC6614A48ED961D8D3E197B382A"/>
    <w:rsid w:val="00014B69"/>
  </w:style>
  <w:style w:type="paragraph" w:customStyle="1" w:styleId="970C8D681F83411782AFCB3C85D165DD">
    <w:name w:val="970C8D681F83411782AFCB3C85D165DD"/>
    <w:rsid w:val="00014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İş tanımı formu</Template>
  <TotalTime>84</TotalTime>
  <Pages>1</Pages>
  <Words>270</Words>
  <Characters>1540</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Halkla İlişkiler Ortak</dc:creator>
  <cp:keywords/>
  <dc:description/>
  <cp:lastModifiedBy>Ali Haydar Dudaklı</cp:lastModifiedBy>
  <cp:revision>35</cp:revision>
  <cp:lastPrinted>2018-11-12T11:11:00Z</cp:lastPrinted>
  <dcterms:created xsi:type="dcterms:W3CDTF">2018-11-12T07:47:00Z</dcterms:created>
  <dcterms:modified xsi:type="dcterms:W3CDTF">2026-01-20T11:15:00Z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